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7B74FB" w14:paraId="28DB8647" w14:textId="77777777">
        <w:trPr>
          <w:trHeight w:hRule="exact" w:val="475"/>
          <w:jc w:val="center"/>
        </w:trPr>
        <w:tc>
          <w:tcPr>
            <w:tcW w:w="1530" w:type="dxa"/>
            <w:vAlign w:val="center"/>
          </w:tcPr>
          <w:p w14:paraId="182157AF" w14:textId="77777777" w:rsidR="007B74FB" w:rsidRDefault="000C7341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14:paraId="522D99E2" w14:textId="77777777" w:rsidR="007B74FB" w:rsidRDefault="000C7341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14:paraId="3A754D9E" w14:textId="77777777" w:rsidR="007B74FB" w:rsidRDefault="000C7341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14:paraId="412F6A0F" w14:textId="77777777" w:rsidR="007B74FB" w:rsidRDefault="000C7341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14:paraId="53049C1D" w14:textId="77777777" w:rsidR="007B74FB" w:rsidRDefault="000C7341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14:paraId="72E5D621" w14:textId="77777777" w:rsidR="007B74FB" w:rsidRDefault="000C7341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14:paraId="7654A8C5" w14:textId="77777777" w:rsidR="007B74FB" w:rsidRDefault="000C7341">
            <w:pPr>
              <w:pStyle w:val="Days"/>
            </w:pPr>
            <w:r>
              <w:t>Saturday</w:t>
            </w:r>
          </w:p>
        </w:tc>
      </w:tr>
    </w:tbl>
    <w:p w14:paraId="08BB1D40" w14:textId="77777777" w:rsidR="007B74FB" w:rsidRDefault="000C7341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6521D889" wp14:editId="5E7CE539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Calendar Grid Art-Table Header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D05D9D" id="Calendar Grid Art-Table Headers" o:spid="_x0000_s1026" alt="&quot;&quot;" style="position:absolute;margin-left:0;margin-top:0;width:546.5pt;height:31.7pt;z-index:-25165516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">
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31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1607c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1607c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1607c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1607c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">
                  <v:imagedata r:id="rId10" o:title="Background Texture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7B74FB" w14:paraId="34CA8853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0D5DD05B" w14:textId="77777777" w:rsidR="007B74FB" w:rsidRDefault="007B74FB">
            <w:bookmarkStart w:id="0" w:name="_Hlk123079555"/>
          </w:p>
        </w:tc>
        <w:tc>
          <w:tcPr>
            <w:tcW w:w="345" w:type="dxa"/>
            <w:vAlign w:val="bottom"/>
          </w:tcPr>
          <w:p w14:paraId="630EFE0F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1357ED5" w14:textId="77777777" w:rsidR="007B74FB" w:rsidRDefault="007B74FB"/>
        </w:tc>
        <w:tc>
          <w:tcPr>
            <w:tcW w:w="346" w:type="dxa"/>
            <w:vAlign w:val="bottom"/>
          </w:tcPr>
          <w:p w14:paraId="0C4F951D" w14:textId="2C24CB35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829CB">
              <w:instrText>Thursday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 w:rsidR="002829C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41823F1" w14:textId="77777777" w:rsidR="007B74FB" w:rsidRDefault="007B74FB"/>
        </w:tc>
        <w:tc>
          <w:tcPr>
            <w:tcW w:w="346" w:type="dxa"/>
            <w:vAlign w:val="bottom"/>
          </w:tcPr>
          <w:p w14:paraId="0D27CD6A" w14:textId="103378BF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829CB">
              <w:instrText>Thursday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 w:rsidR="002829C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 w:rsidR="002829C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B000E75" w14:textId="77777777" w:rsidR="007B74FB" w:rsidRDefault="007B74FB"/>
        </w:tc>
        <w:tc>
          <w:tcPr>
            <w:tcW w:w="346" w:type="dxa"/>
            <w:vAlign w:val="bottom"/>
          </w:tcPr>
          <w:p w14:paraId="5C378C1F" w14:textId="19C80F9A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829CB">
              <w:instrText>Thursday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 w:rsidR="002829C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 w:rsidR="002829CB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A07777F" w14:textId="4FDDE0F4" w:rsidR="007B74FB" w:rsidRDefault="0037606D">
            <w:r>
              <w:t>Bells 1:00</w:t>
            </w:r>
          </w:p>
        </w:tc>
        <w:tc>
          <w:tcPr>
            <w:tcW w:w="346" w:type="dxa"/>
            <w:vAlign w:val="bottom"/>
          </w:tcPr>
          <w:p w14:paraId="6B80351A" w14:textId="7EA45C33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829CB">
              <w:instrText>Thursday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 w:rsidR="002829CB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 w:rsidR="002829CB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829CB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2829CB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0820ADA" w14:textId="77777777" w:rsidR="007B74FB" w:rsidRDefault="007B74FB"/>
        </w:tc>
        <w:tc>
          <w:tcPr>
            <w:tcW w:w="346" w:type="dxa"/>
            <w:vAlign w:val="bottom"/>
          </w:tcPr>
          <w:p w14:paraId="07E70FF6" w14:textId="73B4916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829CB">
              <w:instrText>Thursday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 w:rsidR="002829CB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 w:rsidR="002829C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829CB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2829CB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65BFDC6" w14:textId="52731B86" w:rsidR="007B74FB" w:rsidRDefault="002829CB">
            <w:r>
              <w:t>Lucy 5:30</w:t>
            </w:r>
          </w:p>
        </w:tc>
        <w:tc>
          <w:tcPr>
            <w:tcW w:w="335" w:type="dxa"/>
            <w:vAlign w:val="bottom"/>
          </w:tcPr>
          <w:p w14:paraId="5223719D" w14:textId="68531FF0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2829CB">
              <w:instrText>Thursday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 w:rsidR="002829CB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 w:rsidR="002829CB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829CB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2829CB">
              <w:rPr>
                <w:noProof/>
              </w:rPr>
              <w:t>3</w:t>
            </w:r>
            <w:r>
              <w:fldChar w:fldCharType="end"/>
            </w:r>
          </w:p>
        </w:tc>
      </w:tr>
      <w:tr w:rsidR="007B74FB" w14:paraId="4FBB9B49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58DCAE65" w14:textId="7CE43040" w:rsidR="007B74FB" w:rsidRDefault="002829CB">
            <w:r>
              <w:t>Steve 8/10:30</w:t>
            </w:r>
          </w:p>
        </w:tc>
        <w:tc>
          <w:tcPr>
            <w:tcW w:w="345" w:type="dxa"/>
            <w:vAlign w:val="bottom"/>
          </w:tcPr>
          <w:p w14:paraId="251B3528" w14:textId="242C9440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 w:rsidR="002829CB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FD2F88E" w14:textId="77777777" w:rsidR="007B74FB" w:rsidRDefault="007B74FB"/>
        </w:tc>
        <w:tc>
          <w:tcPr>
            <w:tcW w:w="346" w:type="dxa"/>
            <w:vAlign w:val="bottom"/>
          </w:tcPr>
          <w:p w14:paraId="7B961BD3" w14:textId="7FBAEDA2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2829CB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8B66F5A" w14:textId="77777777" w:rsidR="007B74FB" w:rsidRDefault="007B74FB"/>
        </w:tc>
        <w:tc>
          <w:tcPr>
            <w:tcW w:w="346" w:type="dxa"/>
            <w:vAlign w:val="bottom"/>
          </w:tcPr>
          <w:p w14:paraId="19DAB9B9" w14:textId="1C42DD75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2829CB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713A281" w14:textId="77777777" w:rsidR="007B74FB" w:rsidRDefault="007B74FB"/>
        </w:tc>
        <w:tc>
          <w:tcPr>
            <w:tcW w:w="346" w:type="dxa"/>
            <w:vAlign w:val="bottom"/>
          </w:tcPr>
          <w:p w14:paraId="474E26D3" w14:textId="66445890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2829CB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C343F27" w14:textId="65A74A47" w:rsidR="007B74FB" w:rsidRDefault="0037606D">
            <w:r>
              <w:t>Bells 1:00</w:t>
            </w:r>
          </w:p>
        </w:tc>
        <w:tc>
          <w:tcPr>
            <w:tcW w:w="346" w:type="dxa"/>
            <w:vAlign w:val="bottom"/>
          </w:tcPr>
          <w:p w14:paraId="1B676E1F" w14:textId="007D5ED0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 w:rsidR="002829CB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9F86284" w14:textId="77777777" w:rsidR="007B74FB" w:rsidRDefault="007B74FB"/>
        </w:tc>
        <w:tc>
          <w:tcPr>
            <w:tcW w:w="346" w:type="dxa"/>
            <w:vAlign w:val="bottom"/>
          </w:tcPr>
          <w:p w14:paraId="78E85830" w14:textId="0DB6DBC9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 w:rsidR="002829CB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48C1B68" w14:textId="3E642983" w:rsidR="007B74FB" w:rsidRDefault="002829CB">
            <w:r>
              <w:t xml:space="preserve">Gracie </w:t>
            </w:r>
            <w:proofErr w:type="gramStart"/>
            <w:r>
              <w:t>Kennedy  5:30</w:t>
            </w:r>
            <w:proofErr w:type="gramEnd"/>
          </w:p>
        </w:tc>
        <w:tc>
          <w:tcPr>
            <w:tcW w:w="335" w:type="dxa"/>
            <w:vAlign w:val="bottom"/>
          </w:tcPr>
          <w:p w14:paraId="0E0422E6" w14:textId="00B03911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 w:rsidR="002829CB">
              <w:rPr>
                <w:noProof/>
              </w:rPr>
              <w:t>10</w:t>
            </w:r>
            <w:r>
              <w:fldChar w:fldCharType="end"/>
            </w:r>
          </w:p>
        </w:tc>
      </w:tr>
      <w:tr w:rsidR="007B74FB" w14:paraId="72BF7165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6B410F2A" w14:textId="3A3FFE82" w:rsidR="007B74FB" w:rsidRDefault="002829CB">
            <w:r>
              <w:t xml:space="preserve">Clara </w:t>
            </w:r>
            <w:proofErr w:type="gramStart"/>
            <w:r>
              <w:t>8?10:30</w:t>
            </w:r>
            <w:proofErr w:type="gramEnd"/>
          </w:p>
        </w:tc>
        <w:tc>
          <w:tcPr>
            <w:tcW w:w="345" w:type="dxa"/>
            <w:vAlign w:val="bottom"/>
          </w:tcPr>
          <w:p w14:paraId="39EFC1AF" w14:textId="601969B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 w:rsidR="002829CB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DE62121" w14:textId="77777777" w:rsidR="007B74FB" w:rsidRDefault="007B74FB"/>
        </w:tc>
        <w:tc>
          <w:tcPr>
            <w:tcW w:w="346" w:type="dxa"/>
            <w:vAlign w:val="bottom"/>
          </w:tcPr>
          <w:p w14:paraId="4091BE90" w14:textId="054CA63E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 w:rsidR="002829CB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2487068" w14:textId="77777777" w:rsidR="007B74FB" w:rsidRDefault="007B74FB"/>
        </w:tc>
        <w:tc>
          <w:tcPr>
            <w:tcW w:w="346" w:type="dxa"/>
            <w:vAlign w:val="bottom"/>
          </w:tcPr>
          <w:p w14:paraId="200D144F" w14:textId="52490D57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 w:rsidR="002829CB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0D0DBF7" w14:textId="77777777" w:rsidR="007B74FB" w:rsidRDefault="007B74FB"/>
        </w:tc>
        <w:tc>
          <w:tcPr>
            <w:tcW w:w="346" w:type="dxa"/>
            <w:vAlign w:val="bottom"/>
          </w:tcPr>
          <w:p w14:paraId="57934E39" w14:textId="08EF0A4C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 w:rsidR="002829CB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492CC316" w14:textId="5C099A80" w:rsidR="007B74FB" w:rsidRDefault="0037606D">
            <w:r>
              <w:t>Bells 1:00</w:t>
            </w:r>
          </w:p>
        </w:tc>
        <w:tc>
          <w:tcPr>
            <w:tcW w:w="346" w:type="dxa"/>
            <w:vAlign w:val="bottom"/>
          </w:tcPr>
          <w:p w14:paraId="55450FC9" w14:textId="7879A79D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 w:rsidR="002829CB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57B8855" w14:textId="77777777" w:rsidR="007B74FB" w:rsidRDefault="007B74FB"/>
        </w:tc>
        <w:tc>
          <w:tcPr>
            <w:tcW w:w="346" w:type="dxa"/>
            <w:vAlign w:val="bottom"/>
          </w:tcPr>
          <w:p w14:paraId="7F29F772" w14:textId="60B34841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 w:rsidR="002829CB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806D710" w14:textId="1C157772" w:rsidR="007B74FB" w:rsidRDefault="002829CB">
            <w:r>
              <w:t>Kate 5:30</w:t>
            </w:r>
          </w:p>
        </w:tc>
        <w:tc>
          <w:tcPr>
            <w:tcW w:w="335" w:type="dxa"/>
            <w:vAlign w:val="bottom"/>
          </w:tcPr>
          <w:p w14:paraId="09754407" w14:textId="519C694A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 w:rsidR="002829CB">
              <w:rPr>
                <w:noProof/>
              </w:rPr>
              <w:t>17</w:t>
            </w:r>
            <w:r>
              <w:fldChar w:fldCharType="end"/>
            </w:r>
          </w:p>
        </w:tc>
      </w:tr>
      <w:tr w:rsidR="007B74FB" w14:paraId="2D2494E7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356E1A04" w14:textId="4B93F1D6" w:rsidR="007B74FB" w:rsidRDefault="002829CB">
            <w:r>
              <w:t>Marjorie 8/10:30</w:t>
            </w:r>
          </w:p>
        </w:tc>
        <w:tc>
          <w:tcPr>
            <w:tcW w:w="345" w:type="dxa"/>
            <w:vAlign w:val="bottom"/>
          </w:tcPr>
          <w:p w14:paraId="5BE8DBB3" w14:textId="65D0E03D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 w:rsidR="002829CB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F41507A" w14:textId="77777777" w:rsidR="007B74FB" w:rsidRDefault="007B74FB"/>
        </w:tc>
        <w:tc>
          <w:tcPr>
            <w:tcW w:w="346" w:type="dxa"/>
            <w:vAlign w:val="bottom"/>
          </w:tcPr>
          <w:p w14:paraId="57B901C1" w14:textId="7DF56275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2829CB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6F85341C" w14:textId="77777777" w:rsidR="007B74FB" w:rsidRDefault="007B74FB"/>
        </w:tc>
        <w:tc>
          <w:tcPr>
            <w:tcW w:w="346" w:type="dxa"/>
            <w:vAlign w:val="bottom"/>
          </w:tcPr>
          <w:p w14:paraId="642CFEB2" w14:textId="2C9572EE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2829CB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D33DB7D" w14:textId="77777777" w:rsidR="007B74FB" w:rsidRDefault="007B74FB"/>
        </w:tc>
        <w:tc>
          <w:tcPr>
            <w:tcW w:w="346" w:type="dxa"/>
            <w:vAlign w:val="bottom"/>
          </w:tcPr>
          <w:p w14:paraId="397828AC" w14:textId="126F418E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2829CB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1BD154A" w14:textId="11419155" w:rsidR="007B74FB" w:rsidRDefault="0037606D">
            <w:r>
              <w:t>Bells 1:00</w:t>
            </w:r>
          </w:p>
        </w:tc>
        <w:tc>
          <w:tcPr>
            <w:tcW w:w="346" w:type="dxa"/>
            <w:vAlign w:val="bottom"/>
          </w:tcPr>
          <w:p w14:paraId="5DE6AAAC" w14:textId="1E2B6209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 w:rsidR="002829CB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52E6CCF" w14:textId="77777777" w:rsidR="007B74FB" w:rsidRDefault="007B74FB"/>
        </w:tc>
        <w:tc>
          <w:tcPr>
            <w:tcW w:w="346" w:type="dxa"/>
            <w:vAlign w:val="bottom"/>
          </w:tcPr>
          <w:p w14:paraId="111149B9" w14:textId="5F274900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 w:rsidR="002829CB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F45EFE2" w14:textId="67FE203C" w:rsidR="007B74FB" w:rsidRDefault="002829CB">
            <w:r>
              <w:t>Lucy 5:30</w:t>
            </w:r>
          </w:p>
        </w:tc>
        <w:tc>
          <w:tcPr>
            <w:tcW w:w="335" w:type="dxa"/>
            <w:vAlign w:val="bottom"/>
          </w:tcPr>
          <w:p w14:paraId="19109B5A" w14:textId="0549B58E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 w:rsidR="002829CB">
              <w:rPr>
                <w:noProof/>
              </w:rPr>
              <w:t>24</w:t>
            </w:r>
            <w:r>
              <w:fldChar w:fldCharType="end"/>
            </w:r>
          </w:p>
        </w:tc>
      </w:tr>
      <w:tr w:rsidR="007B74FB" w14:paraId="4A48F8DE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6F712726" w14:textId="1E09948A" w:rsidR="007B74FB" w:rsidRDefault="002829CB">
            <w:r>
              <w:t>Steve 8/10:30</w:t>
            </w:r>
          </w:p>
        </w:tc>
        <w:tc>
          <w:tcPr>
            <w:tcW w:w="345" w:type="dxa"/>
            <w:vAlign w:val="bottom"/>
          </w:tcPr>
          <w:p w14:paraId="62F7D6B6" w14:textId="31414968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 w:rsidR="002829CB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 w:rsidR="002829CB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829CB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 w:rsidR="002829CB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829CB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2829CB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58F4F256" w14:textId="77777777" w:rsidR="007B74FB" w:rsidRDefault="007B74FB"/>
        </w:tc>
        <w:tc>
          <w:tcPr>
            <w:tcW w:w="346" w:type="dxa"/>
            <w:vAlign w:val="bottom"/>
          </w:tcPr>
          <w:p w14:paraId="4801AE80" w14:textId="55A6F20A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 w:rsidR="002829CB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 w:rsidR="002829CB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829CB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 w:rsidR="002829CB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829CB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2829CB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3903580" w14:textId="77777777" w:rsidR="007B74FB" w:rsidRDefault="007B74FB"/>
        </w:tc>
        <w:tc>
          <w:tcPr>
            <w:tcW w:w="346" w:type="dxa"/>
            <w:vAlign w:val="bottom"/>
          </w:tcPr>
          <w:p w14:paraId="4E61308A" w14:textId="46EB5413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 w:rsidR="002829CB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 w:rsidR="002829CB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829CB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 w:rsidR="002829CB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829CB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2829CB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018FEB17" w14:textId="77777777" w:rsidR="007B74FB" w:rsidRDefault="007B74FB"/>
        </w:tc>
        <w:tc>
          <w:tcPr>
            <w:tcW w:w="346" w:type="dxa"/>
            <w:vAlign w:val="bottom"/>
          </w:tcPr>
          <w:p w14:paraId="093A7360" w14:textId="37E6A66C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 w:rsidR="002829CB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 w:rsidR="002829CB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829CB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 w:rsidR="002829CB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829CB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2829CB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2268EF30" w14:textId="4EC9FA52" w:rsidR="007B74FB" w:rsidRDefault="0037606D">
            <w:r>
              <w:t>Bells 1:00</w:t>
            </w:r>
          </w:p>
        </w:tc>
        <w:tc>
          <w:tcPr>
            <w:tcW w:w="346" w:type="dxa"/>
            <w:vAlign w:val="bottom"/>
          </w:tcPr>
          <w:p w14:paraId="2EACC417" w14:textId="5A6BF9B9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 w:rsidR="002829CB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 w:rsidR="002829CB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829CB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 w:rsidR="002829CB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829CB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2829CB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34EB78AA" w14:textId="77777777" w:rsidR="007B74FB" w:rsidRDefault="007B74FB"/>
        </w:tc>
        <w:tc>
          <w:tcPr>
            <w:tcW w:w="346" w:type="dxa"/>
            <w:vAlign w:val="bottom"/>
          </w:tcPr>
          <w:p w14:paraId="4880ECD5" w14:textId="3980BF5F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 w:rsidR="002829CB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 w:rsidR="002829CB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829CB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 w:rsidR="002829CB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829CB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2829CB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150A8C1F" w14:textId="466D5239" w:rsidR="007B74FB" w:rsidRDefault="002829CB">
            <w:r>
              <w:t>Clara 5:30</w:t>
            </w:r>
          </w:p>
        </w:tc>
        <w:tc>
          <w:tcPr>
            <w:tcW w:w="335" w:type="dxa"/>
            <w:vAlign w:val="bottom"/>
          </w:tcPr>
          <w:p w14:paraId="50AE503C" w14:textId="5B6D1B5C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 w:rsidR="002829CB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 w:rsidR="002829CB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2829CB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 w:rsidR="002829CB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2829CB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separate"/>
            </w:r>
            <w:r w:rsidR="002829CB">
              <w:rPr>
                <w:noProof/>
              </w:rPr>
              <w:t>31</w:t>
            </w:r>
            <w:r>
              <w:fldChar w:fldCharType="end"/>
            </w:r>
          </w:p>
        </w:tc>
      </w:tr>
      <w:tr w:rsidR="007B74FB" w14:paraId="286FE5DE" w14:textId="77777777">
        <w:trPr>
          <w:trHeight w:hRule="exact" w:val="1483"/>
          <w:jc w:val="center"/>
        </w:trPr>
        <w:tc>
          <w:tcPr>
            <w:tcW w:w="1196" w:type="dxa"/>
            <w:vAlign w:val="bottom"/>
          </w:tcPr>
          <w:p w14:paraId="6C804C24" w14:textId="464BE86E" w:rsidR="007B74FB" w:rsidRDefault="002829CB">
            <w:r>
              <w:t>Margie 8/</w:t>
            </w:r>
            <w:proofErr w:type="gramStart"/>
            <w:r>
              <w:t>10:30  September</w:t>
            </w:r>
            <w:proofErr w:type="gramEnd"/>
            <w:r>
              <w:t xml:space="preserve">  </w:t>
            </w:r>
          </w:p>
        </w:tc>
        <w:tc>
          <w:tcPr>
            <w:tcW w:w="345" w:type="dxa"/>
            <w:vAlign w:val="bottom"/>
          </w:tcPr>
          <w:p w14:paraId="10F5E5B6" w14:textId="6EDFE438" w:rsidR="007B74FB" w:rsidRDefault="002829CB">
            <w:pPr>
              <w:pStyle w:val="Dates"/>
            </w:pPr>
            <w:r>
              <w:t>1</w:t>
            </w:r>
            <w:r w:rsidR="000C7341">
              <w:fldChar w:fldCharType="begin"/>
            </w:r>
            <w:r w:rsidR="000C7341">
              <w:instrText xml:space="preserve">IF </w:instrText>
            </w:r>
            <w:r w:rsidR="000C7341">
              <w:fldChar w:fldCharType="begin"/>
            </w:r>
            <w:r w:rsidR="000C7341">
              <w:instrText xml:space="preserve"> =N5</w:instrText>
            </w:r>
            <w:r w:rsidR="000C7341">
              <w:fldChar w:fldCharType="separate"/>
            </w:r>
            <w:r>
              <w:rPr>
                <w:noProof/>
              </w:rPr>
              <w:instrText>31</w:instrText>
            </w:r>
            <w:r w:rsidR="000C7341">
              <w:fldChar w:fldCharType="end"/>
            </w:r>
            <w:r w:rsidR="000C7341">
              <w:instrText xml:space="preserve"> = 0,"" </w:instrText>
            </w:r>
            <w:r w:rsidR="000C7341">
              <w:fldChar w:fldCharType="begin"/>
            </w:r>
            <w:r w:rsidR="000C7341">
              <w:instrText xml:space="preserve"> IF </w:instrText>
            </w:r>
            <w:r w:rsidR="000C7341">
              <w:fldChar w:fldCharType="begin"/>
            </w:r>
            <w:r w:rsidR="000C7341">
              <w:instrText xml:space="preserve"> =N5 </w:instrText>
            </w:r>
            <w:r w:rsidR="000C7341">
              <w:fldChar w:fldCharType="separate"/>
            </w:r>
            <w:r>
              <w:rPr>
                <w:noProof/>
              </w:rPr>
              <w:instrText>31</w:instrText>
            </w:r>
            <w:r w:rsidR="000C7341">
              <w:fldChar w:fldCharType="end"/>
            </w:r>
            <w:r w:rsidR="000C7341">
              <w:instrText xml:space="preserve">  &lt; </w:instrText>
            </w:r>
            <w:r w:rsidR="000C7341">
              <w:fldChar w:fldCharType="begin"/>
            </w:r>
            <w:r w:rsidR="000C7341">
              <w:instrText xml:space="preserve"> DocVariable MonthEnd \@ d </w:instrText>
            </w:r>
            <w:r w:rsidR="000C7341">
              <w:fldChar w:fldCharType="separate"/>
            </w:r>
            <w:r>
              <w:instrText>31</w:instrText>
            </w:r>
            <w:r w:rsidR="000C7341">
              <w:fldChar w:fldCharType="end"/>
            </w:r>
            <w:r w:rsidR="000C7341">
              <w:instrText xml:space="preserve">  </w:instrText>
            </w:r>
            <w:r w:rsidR="000C7341">
              <w:fldChar w:fldCharType="begin"/>
            </w:r>
            <w:r w:rsidR="000C7341">
              <w:instrText xml:space="preserve"> =N5+1 </w:instrText>
            </w:r>
            <w:r w:rsidR="000C7341">
              <w:fldChar w:fldCharType="separate"/>
            </w:r>
            <w:r w:rsidR="0077304B">
              <w:rPr>
                <w:noProof/>
              </w:rPr>
              <w:instrText>30</w:instrText>
            </w:r>
            <w:r w:rsidR="000C7341">
              <w:fldChar w:fldCharType="end"/>
            </w:r>
            <w:r w:rsidR="000C7341">
              <w:instrText xml:space="preserve"> "" </w:instrText>
            </w:r>
            <w:r w:rsidR="000C7341">
              <w:fldChar w:fldCharType="end"/>
            </w:r>
            <w:r w:rsidR="000C7341">
              <w:fldChar w:fldCharType="end"/>
            </w:r>
          </w:p>
        </w:tc>
        <w:tc>
          <w:tcPr>
            <w:tcW w:w="1199" w:type="dxa"/>
            <w:vAlign w:val="bottom"/>
          </w:tcPr>
          <w:p w14:paraId="447A287F" w14:textId="77777777" w:rsidR="007B74FB" w:rsidRDefault="007B74FB"/>
        </w:tc>
        <w:tc>
          <w:tcPr>
            <w:tcW w:w="346" w:type="dxa"/>
            <w:vAlign w:val="bottom"/>
          </w:tcPr>
          <w:p w14:paraId="1D705E84" w14:textId="1B38189B" w:rsidR="007B74FB" w:rsidRDefault="000C7341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 w:rsidR="002829CB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 w:rsidR="0077304B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7304B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77304B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14:paraId="7AE6A147" w14:textId="77777777" w:rsidR="007B74FB" w:rsidRDefault="007B74FB"/>
        </w:tc>
        <w:tc>
          <w:tcPr>
            <w:tcW w:w="346" w:type="dxa"/>
            <w:vAlign w:val="bottom"/>
          </w:tcPr>
          <w:p w14:paraId="7CC60AE3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49CAE75" w14:textId="77777777" w:rsidR="007B74FB" w:rsidRDefault="007B74FB"/>
        </w:tc>
        <w:tc>
          <w:tcPr>
            <w:tcW w:w="346" w:type="dxa"/>
            <w:vAlign w:val="bottom"/>
          </w:tcPr>
          <w:p w14:paraId="19DDB26C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69128CA2" w14:textId="77777777" w:rsidR="007B74FB" w:rsidRDefault="007B74FB"/>
        </w:tc>
        <w:tc>
          <w:tcPr>
            <w:tcW w:w="346" w:type="dxa"/>
            <w:vAlign w:val="bottom"/>
          </w:tcPr>
          <w:p w14:paraId="07AA13EC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22CAFBE2" w14:textId="77777777" w:rsidR="007B74FB" w:rsidRDefault="007B74FB"/>
        </w:tc>
        <w:tc>
          <w:tcPr>
            <w:tcW w:w="346" w:type="dxa"/>
            <w:vAlign w:val="bottom"/>
          </w:tcPr>
          <w:p w14:paraId="602DDAF3" w14:textId="77777777" w:rsidR="007B74FB" w:rsidRDefault="007B74FB">
            <w:pPr>
              <w:pStyle w:val="Dates"/>
            </w:pPr>
          </w:p>
        </w:tc>
        <w:tc>
          <w:tcPr>
            <w:tcW w:w="1199" w:type="dxa"/>
            <w:vAlign w:val="bottom"/>
          </w:tcPr>
          <w:p w14:paraId="5A3591EA" w14:textId="77777777" w:rsidR="007B74FB" w:rsidRDefault="007B74FB"/>
        </w:tc>
        <w:tc>
          <w:tcPr>
            <w:tcW w:w="335" w:type="dxa"/>
            <w:vAlign w:val="bottom"/>
          </w:tcPr>
          <w:p w14:paraId="542B9E97" w14:textId="77777777" w:rsidR="007B74FB" w:rsidRDefault="007B74FB">
            <w:pPr>
              <w:pStyle w:val="Dates"/>
            </w:pPr>
          </w:p>
        </w:tc>
      </w:tr>
      <w:bookmarkEnd w:id="0"/>
    </w:tbl>
    <w:p w14:paraId="67D23569" w14:textId="77777777" w:rsidR="007B74FB" w:rsidRDefault="007B74FB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7B74FB" w14:paraId="70D5EB1E" w14:textId="77777777">
        <w:trPr>
          <w:trHeight w:hRule="exact" w:val="4464"/>
          <w:jc w:val="center"/>
        </w:trPr>
        <w:tc>
          <w:tcPr>
            <w:tcW w:w="5760" w:type="dxa"/>
          </w:tcPr>
          <w:p w14:paraId="0657ED17" w14:textId="43011DD1" w:rsidR="007B74FB" w:rsidRDefault="000C7341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2829CB">
              <w:t>August</w:t>
            </w:r>
            <w:r>
              <w:fldChar w:fldCharType="end"/>
            </w:r>
          </w:p>
          <w:p w14:paraId="762F4D11" w14:textId="385A449F" w:rsidR="007B74FB" w:rsidRDefault="000C7341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 w:rsidR="002829CB">
              <w:t>2024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7B74FB" w14:paraId="5EE1245C" w14:textId="77777777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Past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C95B21" w14:paraId="56C76DD7" w14:textId="77777777" w:rsidTr="00A913EE">
                    <w:tc>
                      <w:tcPr>
                        <w:tcW w:w="714" w:type="pct"/>
                      </w:tcPr>
                      <w:p w14:paraId="0FAC6A7B" w14:textId="3F987BED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2829CB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47DBA56" w14:textId="311A49EC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2829CB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6626449" w14:textId="6208C6BB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2829CB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7AE25B4" w14:textId="09C0EBF6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2829CB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EE9346B" w14:textId="7A96F7A2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2829CB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38CD864" w14:textId="0A2AEA99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2829CB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D566757" w14:textId="2576A98F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 w:rsidR="002829CB">
                          <w:instrText>Monday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1F41676A" w14:textId="77777777" w:rsidTr="00A913EE">
                    <w:tc>
                      <w:tcPr>
                        <w:tcW w:w="714" w:type="pct"/>
                      </w:tcPr>
                      <w:p w14:paraId="3BCDA6E6" w14:textId="285DBB76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B889E91" w14:textId="66EB0E5D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33818CA" w14:textId="3B0C4718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A1BB761" w14:textId="4724C7F9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456CE57" w14:textId="6CF0B868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136D219" w14:textId="36CB44ED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F26D189" w14:textId="7912BBC0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68C9F39D" w14:textId="77777777" w:rsidTr="00A913EE">
                    <w:tc>
                      <w:tcPr>
                        <w:tcW w:w="714" w:type="pct"/>
                      </w:tcPr>
                      <w:p w14:paraId="2B28FD8A" w14:textId="124949E1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E935B2B" w14:textId="4F4E3C9B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61D57C3" w14:textId="1C29CBA0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EBCB732" w14:textId="5A2C8F91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8CCCD75" w14:textId="7E9BE913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3F2E89C" w14:textId="25189C51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8D259BF" w14:textId="535ABF5F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50345404" w14:textId="77777777" w:rsidTr="00A913EE">
                    <w:tc>
                      <w:tcPr>
                        <w:tcW w:w="714" w:type="pct"/>
                      </w:tcPr>
                      <w:p w14:paraId="2693B836" w14:textId="6E5B0221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C0EB1DB" w14:textId="6AE46E9E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AC9E7EA" w14:textId="0A486437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ED2CF2E" w14:textId="2ED4038C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862E304" w14:textId="01947ADA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4ABD8FC" w14:textId="197A99CE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FB00ECA" w14:textId="1EE6A1AF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79BFE44E" w14:textId="77777777" w:rsidTr="00A913EE">
                    <w:tc>
                      <w:tcPr>
                        <w:tcW w:w="714" w:type="pct"/>
                      </w:tcPr>
                      <w:p w14:paraId="02880861" w14:textId="570DA5CE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2829C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7B62C6F" w14:textId="4534BB85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2829C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2D364D5" w14:textId="0E4D8C6E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2829C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2D02D4C" w14:textId="61FCD15F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2829C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766A85B" w14:textId="6B6D0D5C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2829C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8558C8A" w14:textId="466B5A88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2829CB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4FD7009" w14:textId="6B79F496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2829CB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C95B21" w14:paraId="494DC4D8" w14:textId="77777777" w:rsidTr="00A913EE">
                    <w:tc>
                      <w:tcPr>
                        <w:tcW w:w="714" w:type="pct"/>
                      </w:tcPr>
                      <w:p w14:paraId="51A678C6" w14:textId="08740AD6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2829CB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A742841" w14:textId="20AD5C0C" w:rsidR="00C95B21" w:rsidRDefault="00C95B21" w:rsidP="00C95B2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 w:rsidR="002829CB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A87044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5394E22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12774665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04D45495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60BD7AF8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602367B0" w14:textId="77777777" w:rsidR="00C95B21" w:rsidRDefault="00C95B21" w:rsidP="00C95B21">
                        <w:pPr>
                          <w:pStyle w:val="Off-MonthDates"/>
                        </w:pPr>
                      </w:p>
                    </w:tc>
                  </w:tr>
                </w:tbl>
                <w:p w14:paraId="4785809D" w14:textId="77777777" w:rsidR="007B74FB" w:rsidRDefault="007B74FB"/>
              </w:tc>
              <w:tc>
                <w:tcPr>
                  <w:tcW w:w="482" w:type="dxa"/>
                </w:tcPr>
                <w:p w14:paraId="67A3E152" w14:textId="77777777" w:rsidR="007B74FB" w:rsidRDefault="007B74FB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Caption w:val="Future month calendar layout table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7B74FB" w14:paraId="4F2742D3" w14:textId="77777777">
                    <w:tc>
                      <w:tcPr>
                        <w:tcW w:w="714" w:type="pct"/>
                      </w:tcPr>
                      <w:p w14:paraId="15080246" w14:textId="45AF945D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2829CB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F4BF817" w14:textId="1B525450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2829CB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0798131" w14:textId="5817E74D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2829CB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05E11EF" w14:textId="3E626C4B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2829CB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3E2F590" w14:textId="2AA9B298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2829CB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4F352D5" w14:textId="57C72B41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2829CB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5BD6DBB" w14:textId="736971C5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 w:rsidR="002829CB">
                          <w:instrText>Sunday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6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75547A82" w14:textId="77777777">
                    <w:tc>
                      <w:tcPr>
                        <w:tcW w:w="714" w:type="pct"/>
                      </w:tcPr>
                      <w:p w14:paraId="303B72B8" w14:textId="0C0D7E49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3ACBD0E" w14:textId="64EF3DEB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4DDB57A" w14:textId="0221AD96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887D8AC" w14:textId="4986C426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E8FFFAC" w14:textId="29EAAD61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550445F" w14:textId="3F2065EF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35BD705" w14:textId="0B4CB7B8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73B70F46" w14:textId="77777777">
                    <w:tc>
                      <w:tcPr>
                        <w:tcW w:w="714" w:type="pct"/>
                      </w:tcPr>
                      <w:p w14:paraId="44ECC70F" w14:textId="7CEB6A2D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A9D71C6" w14:textId="55E8266C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522A547" w14:textId="767C379B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D2B614B" w14:textId="19811CF3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440658B" w14:textId="01C7A963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5846388" w14:textId="6BEC7A07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2EB30AC" w14:textId="5D4B1CD3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0EB87F75" w14:textId="77777777">
                    <w:tc>
                      <w:tcPr>
                        <w:tcW w:w="714" w:type="pct"/>
                      </w:tcPr>
                      <w:p w14:paraId="50D1D3A2" w14:textId="2B23EE4D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CB0DA93" w14:textId="07D14751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7BE0262" w14:textId="4391EB9D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F6E404B" w14:textId="7862D7D1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3A55D28" w14:textId="759C1D82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9F38E31" w14:textId="0316C500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2FA2AC4B" w14:textId="096BF050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570E6081" w14:textId="77777777">
                    <w:tc>
                      <w:tcPr>
                        <w:tcW w:w="714" w:type="pct"/>
                      </w:tcPr>
                      <w:p w14:paraId="56FE668C" w14:textId="6305CC36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2829CB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78B0E7CA" w14:textId="4130A052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2829CB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35B935E8" w14:textId="551996B8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2829CB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1D55D322" w14:textId="24FB445B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2829C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00918EA1" w14:textId="351FC7B6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2829C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6B1970B5" w14:textId="29BF9483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2829C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4A05AEC4" w14:textId="029BE098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2829C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7B74FB" w14:paraId="553F9D6F" w14:textId="77777777">
                    <w:tc>
                      <w:tcPr>
                        <w:tcW w:w="714" w:type="pct"/>
                      </w:tcPr>
                      <w:p w14:paraId="5D9923C1" w14:textId="2EBB2D10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2829CB"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6FD9CB9" w14:textId="58272AC0" w:rsidR="007B74FB" w:rsidRDefault="000C7341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 w:rsidR="002829CB"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 w:rsidR="0077304B"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 w:rsidR="0077304B"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 w:rsidR="00655789"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14:paraId="5A72377A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6AC72E17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76402256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1572325C" w14:textId="77777777" w:rsidR="007B74FB" w:rsidRDefault="007B74FB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14:paraId="5902A34D" w14:textId="77777777" w:rsidR="007B74FB" w:rsidRDefault="007B74FB">
                        <w:pPr>
                          <w:pStyle w:val="Off-MonthDates"/>
                        </w:pPr>
                      </w:p>
                    </w:tc>
                  </w:tr>
                </w:tbl>
                <w:p w14:paraId="04878AB6" w14:textId="77777777" w:rsidR="007B74FB" w:rsidRDefault="007B74FB"/>
              </w:tc>
            </w:tr>
          </w:tbl>
          <w:p w14:paraId="7E3CB8C2" w14:textId="77777777" w:rsidR="007B74FB" w:rsidRDefault="007B74FB">
            <w:pPr>
              <w:pStyle w:val="NoSpacing"/>
              <w:rPr>
                <w:sz w:val="2"/>
              </w:rPr>
            </w:pPr>
          </w:p>
          <w:tbl>
            <w:tblPr>
              <w:tblW w:w="4500" w:type="pct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7B74FB" w14:paraId="0AE9C9B6" w14:textId="77777777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7A88D46C" w14:textId="2CE91051"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 w:rsidR="002829CB">
                    <w:t>July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6E4A2D71" w14:textId="26B4E72A"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 w:rsidR="002829CB">
                    <w:t>2024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14:paraId="2EBE2BC8" w14:textId="77777777" w:rsidR="007B74FB" w:rsidRDefault="007B74FB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1607C" w:themeFill="accent1" w:themeFillShade="BF"/>
                  <w:vAlign w:val="center"/>
                </w:tcPr>
                <w:p w14:paraId="50A26881" w14:textId="73175BC2" w:rsidR="007B74FB" w:rsidRDefault="000C7341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 w:rsidR="002829CB">
                    <w:t>September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14:paraId="018FF655" w14:textId="6D892653" w:rsidR="007B74FB" w:rsidRDefault="000C7341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 w:rsidR="002829CB">
                    <w:t>2024</w:t>
                  </w:r>
                  <w:r>
                    <w:fldChar w:fldCharType="end"/>
                  </w:r>
                </w:p>
              </w:tc>
            </w:tr>
          </w:tbl>
          <w:p w14:paraId="45EC12C0" w14:textId="77777777" w:rsidR="007B74FB" w:rsidRDefault="007B74FB"/>
        </w:tc>
        <w:tc>
          <w:tcPr>
            <w:tcW w:w="629" w:type="dxa"/>
          </w:tcPr>
          <w:p w14:paraId="0C98279B" w14:textId="77777777" w:rsidR="007B74FB" w:rsidRDefault="007B74FB"/>
        </w:tc>
        <w:tc>
          <w:tcPr>
            <w:tcW w:w="4411" w:type="dxa"/>
            <w:tcMar>
              <w:left w:w="187" w:type="dxa"/>
              <w:right w:w="216" w:type="dxa"/>
            </w:tcMar>
          </w:tcPr>
          <w:p w14:paraId="44342AFE" w14:textId="77777777" w:rsidR="007B74FB" w:rsidRDefault="000C7341">
            <w:pPr>
              <w:pStyle w:val="Heading1"/>
            </w:pPr>
            <w:r>
              <w:t>Notes:</w:t>
            </w:r>
          </w:p>
          <w:p w14:paraId="24678709" w14:textId="61338C75" w:rsidR="007B74FB" w:rsidRDefault="002829CB">
            <w:pPr>
              <w:pStyle w:val="Notes"/>
            </w:pPr>
            <w:r>
              <w:t xml:space="preserve">Gracie Kennedy scheduled to cantor first Mass on 8/10!  </w:t>
            </w:r>
            <w:r>
              <w:br/>
              <w:t>Kate on Vacation August 23- September 2!</w:t>
            </w:r>
          </w:p>
          <w:p w14:paraId="71D052AA" w14:textId="77777777" w:rsidR="002829CB" w:rsidRDefault="002829CB">
            <w:pPr>
              <w:pStyle w:val="Notes"/>
            </w:pPr>
            <w:r>
              <w:t>Choir rehearsals resume on Wednesday, September 11</w:t>
            </w:r>
            <w:r w:rsidRPr="002829CB">
              <w:rPr>
                <w:vertAlign w:val="superscript"/>
              </w:rPr>
              <w:t>th</w:t>
            </w:r>
            <w:r>
              <w:t xml:space="preserve"> at 6:</w:t>
            </w:r>
            <w:proofErr w:type="gramStart"/>
            <w:r>
              <w:t>00  for</w:t>
            </w:r>
            <w:proofErr w:type="gramEnd"/>
            <w:r>
              <w:t xml:space="preserve"> social, in Music Room</w:t>
            </w:r>
          </w:p>
          <w:p w14:paraId="20622944" w14:textId="26924F80" w:rsidR="002829CB" w:rsidRDefault="002829CB">
            <w:pPr>
              <w:pStyle w:val="Notes"/>
            </w:pPr>
            <w:r>
              <w:t xml:space="preserve">Enjoy this last month of </w:t>
            </w:r>
            <w:proofErr w:type="gramStart"/>
            <w:r>
              <w:t>laid back</w:t>
            </w:r>
            <w:proofErr w:type="gramEnd"/>
            <w:r>
              <w:t xml:space="preserve"> summer!</w:t>
            </w:r>
          </w:p>
        </w:tc>
      </w:tr>
    </w:tbl>
    <w:p w14:paraId="59A9E0CC" w14:textId="77777777" w:rsidR="007B74FB" w:rsidRDefault="007B74FB">
      <w:pPr>
        <w:pStyle w:val="NoSpacing"/>
      </w:pPr>
    </w:p>
    <w:sectPr w:rsidR="007B74FB">
      <w:headerReference w:type="default" r:id="rId11"/>
      <w:footerReference w:type="default" r:id="rId12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6F606C" w14:textId="77777777" w:rsidR="002829CB" w:rsidRDefault="002829CB">
      <w:pPr>
        <w:spacing w:after="0"/>
      </w:pPr>
      <w:r>
        <w:separator/>
      </w:r>
    </w:p>
  </w:endnote>
  <w:endnote w:type="continuationSeparator" w:id="0">
    <w:p w14:paraId="7DA66232" w14:textId="77777777" w:rsidR="002829CB" w:rsidRDefault="002829C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7556D5" w14:textId="77777777" w:rsidR="007B74FB" w:rsidRDefault="000C734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15744" behindDoc="1" locked="0" layoutInCell="1" allowOverlap="1" wp14:anchorId="3D3DB81E" wp14:editId="03CD2235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0F47B3" id="Freeform 14" o:spid="_x0000_s1026" alt="&quot;&quot;" style="position:absolute;margin-left:540.8pt;margin-top:-258.4pt;width:0;height:.5pt;z-index:-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6768" behindDoc="1" locked="0" layoutInCell="1" allowOverlap="1" wp14:anchorId="6FA5ED6B" wp14:editId="4B921B7B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C2FDA6" id="Freeform 15" o:spid="_x0000_s1026" alt="&quot;&quot;" style="position:absolute;margin-left:-1.5pt;margin-top:-254.25pt;width:.15pt;height:.75pt;z-index:-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7792" behindDoc="1" locked="0" layoutInCell="1" allowOverlap="1" wp14:anchorId="3F351008" wp14:editId="71B4CE48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EC4D38" id="Freeform 16" o:spid="_x0000_s1026" alt="&quot;&quot;" style="position:absolute;margin-left:-1.75pt;margin-top:-257.15pt;width:.4pt;height:2.4pt;z-index:-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" path="m,l,3,2,7r1,4l3,15r,4l,2r,l,xe" fillcolor="#8ed6ef [1300]" strokecolor="#8ed6ef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8816" behindDoc="1" locked="0" layoutInCell="1" allowOverlap="1" wp14:anchorId="405A9605" wp14:editId="6E3A0D03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4821DB9" id="Freeform 17" o:spid="_x0000_s1026" alt="&quot;&quot;" style="position:absolute;margin-left:-1.75pt;margin-top:-258.9pt;width:.25pt;height:1.15pt;z-index:-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" path="m,l,1,2,3r,2l2,9,,9r,l,6,,4,,1,,xe" fillcolor="#8ed6ef [1300]" strokecolor="#8ed6ef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0864" behindDoc="1" locked="0" layoutInCell="1" allowOverlap="1" wp14:anchorId="44122C11" wp14:editId="08316B4F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E75FB3D" id="Freeform 18" o:spid="_x0000_s1026" alt="&quot;&quot;" style="position:absolute;margin-left:-1.75pt;margin-top:-329.7pt;width:0;height:.25pt;z-index:-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1888" behindDoc="1" locked="0" layoutInCell="1" allowOverlap="1" wp14:anchorId="6AEE7516" wp14:editId="590EC075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18703DB" id="Rectangle 20" o:spid="_x0000_s1026" alt="&quot;&quot;" style="position:absolute;margin-left:-2pt;margin-top:-309.5pt;width:.15pt;height:.15pt;z-index:-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2912" behindDoc="1" locked="0" layoutInCell="1" allowOverlap="1" wp14:anchorId="25FA1EE6" wp14:editId="07802198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7B8D82" id="Freeform 21" o:spid="_x0000_s1026" alt="&quot;&quot;" style="position:absolute;margin-left:-2.5pt;margin-top:-327.05pt;width:1pt;height:.15pt;z-index:-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" path="m8,l6,,3,1r,l,1,3,,6,,8,xe" fillcolor="#8ed6ef [1300]" strokecolor="#8ed6ef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3936" behindDoc="1" locked="0" layoutInCell="1" allowOverlap="1" wp14:anchorId="599574FF" wp14:editId="55B63DFE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E7288B" id="Freeform 22" o:spid="_x0000_s1026" alt="&quot;&quot;" style="position:absolute;margin-left:-.85pt;margin-top:-327.3pt;width:2.8pt;height:.4pt;z-index:-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" path="m21,r,l22,,20,,17,,13,2,9,2,4,3,,3,21,xe" fillcolor="#8ed6ef [1300]" strokecolor="#8ed6ef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4960" behindDoc="1" locked="0" layoutInCell="1" allowOverlap="1" wp14:anchorId="4B750D91" wp14:editId="64965AC6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FEECE4" id="Freeform 23" o:spid="_x0000_s1026" alt="&quot;&quot;" style="position:absolute;margin-left:2.7pt;margin-top:-327.3pt;width:1.65pt;height:0;z-index:-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5984" behindDoc="1" locked="0" layoutInCell="1" allowOverlap="1" wp14:anchorId="77255BBB" wp14:editId="6F3D1429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0E1B52" id="Freeform 24" o:spid="_x0000_s1026" alt="&quot;&quot;" style="position:absolute;margin-left:89.95pt;margin-top:-327.3pt;width:.4pt;height:0;z-index:-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7008" behindDoc="1" locked="0" layoutInCell="1" allowOverlap="1" wp14:anchorId="153B5339" wp14:editId="1FF45B98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6A0CD8D" id="Freeform 25" o:spid="_x0000_s1026" alt="&quot;&quot;" style="position:absolute;margin-left:4.95pt;margin-top:-328.45pt;width:535.9pt;height:1.4pt;z-index:-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8ed6ef [1300]" strokecolor="#8ed6ef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C6A9E4C" wp14:editId="2147BFC6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75654E3" id="Rectangle 26" o:spid="_x0000_s1026" alt="&quot;&quot;" style="position:absolute;margin-left:65.9pt;margin-top:-327.55pt;width:.15pt;height:.1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894D3A3" wp14:editId="608803B5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022B982" id="Freeform 27" o:spid="_x0000_s1026" alt="&quot;&quot;" style="position:absolute;margin-left:534.15pt;margin-top:-328.2pt;width:.5pt;height:0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D031B62" wp14:editId="5B3E5644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8C499DD" id="Freeform 56" o:spid="_x0000_s1026" alt="&quot;&quot;" style="position:absolute;margin-left:463.35pt;margin-top:-254.25pt;width:.15pt;height:.7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" path="m,l1,5,,6,,xe" fillcolor="#8ed6ef [1300]" strokecolor="#8ed6ef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01805C7A" wp14:editId="34686BC5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B331C35" id="Freeform 57" o:spid="_x0000_s1026" alt="&quot;&quot;" style="position:absolute;margin-left:463pt;margin-top:-257.15pt;width:.4pt;height:2.4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" path="m2,r,3l2,7r1,4l3,15r,4l,2r2,l2,xe" fillcolor="#8ed6ef [1300]" strokecolor="#8ed6ef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24FB27EE" wp14:editId="52379FC0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6163FC" id="Freeform 58" o:spid="_x0000_s1026" alt="&quot;&quot;" style="position:absolute;margin-left:463pt;margin-top:-258.9pt;width:.25pt;height:1.15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" path="m,l2,1r,2l2,5r,4l2,9r,l2,6,2,4,2,1,,xe" fillcolor="#8ed6ef [1300]" strokecolor="#8ed6ef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3AF8797B" wp14:editId="6959350E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595370" id="Freeform 59" o:spid="_x0000_s1026" alt="&quot;&quot;" style="position:absolute;margin-left:463.25pt;margin-top:-329.7pt;width:0;height:.2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1E553DF8" wp14:editId="47370B71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12EB2F4" id="Rectangle 61" o:spid="_x0000_s1026" alt="&quot;&quot;" style="position:absolute;margin-left:462.85pt;margin-top:-309.5pt;width:.15pt;height:.15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25BEB84F" wp14:editId="20B16267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BB8696" id="Freeform 64" o:spid="_x0000_s1026" alt="&quot;&quot;" style="position:absolute;margin-left:385.8pt;margin-top:-258.4pt;width:0;height:.5pt;z-index:-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5018C9A2" wp14:editId="61FC18E0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4F0FD2" id="Freeform 65" o:spid="_x0000_s1026" alt="&quot;&quot;" style="position:absolute;margin-left:308.35pt;margin-top:-254.25pt;width:.15pt;height:.75pt;z-index:-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" path="m,l1,5r,1l,xe" fillcolor="#8ed6ef [1300]" strokecolor="#8ed6ef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1F533F17" wp14:editId="57A8168B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92ACCD4" id="Freeform 66" o:spid="_x0000_s1026" alt="&quot;&quot;" style="position:absolute;margin-left:308.1pt;margin-top:-257.15pt;width:.4pt;height:2.4pt;z-index:-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" path="m,l,3,2,7r,4l3,15r,4l,2r,l,xe" fillcolor="#8ed6ef [1300]" strokecolor="#8ed6ef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6675AD62" wp14:editId="4B896F1A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F5EEF05" id="Freeform 67" o:spid="_x0000_s1026" alt="&quot;&quot;" style="position:absolute;margin-left:308.1pt;margin-top:-258.9pt;width:.25pt;height:1.1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" path="m,l,1,,3,2,5,,9r,l,9,,6,,4,,1,,xe" fillcolor="#8ed6ef [1300]" strokecolor="#8ed6ef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0496" behindDoc="1" locked="0" layoutInCell="1" allowOverlap="1" wp14:anchorId="727824DD" wp14:editId="062B2C1F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5E0310" id="Freeform 68" o:spid="_x0000_s1026" alt="&quot;&quot;" style="position:absolute;margin-left:308.1pt;margin-top:-329.7pt;width:0;height:.25pt;z-index:-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520" behindDoc="1" locked="0" layoutInCell="1" allowOverlap="1" wp14:anchorId="4148623A" wp14:editId="10ED110E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82163DE" id="Rectangle 70" o:spid="_x0000_s1026" alt="&quot;&quot;" style="position:absolute;margin-left:307.85pt;margin-top:-309.5pt;width:.15pt;height:.15pt;z-index:-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544" behindDoc="1" locked="0" layoutInCell="1" allowOverlap="1" wp14:anchorId="71B41296" wp14:editId="2439EFCB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14C984F" id="Freeform 74" o:spid="_x0000_s1026" alt="&quot;&quot;" style="position:absolute;margin-left:230.65pt;margin-top:-258.4pt;width:0;height:.5pt;z-index:-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568" behindDoc="1" locked="0" layoutInCell="1" allowOverlap="1" wp14:anchorId="5DB0F66B" wp14:editId="68EA3F22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E9FF99" id="Freeform 75" o:spid="_x0000_s1026" alt="&quot;&quot;" style="position:absolute;margin-left:153.15pt;margin-top:-254.25pt;width:0;height:.75pt;z-index:-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" path="m,l,5,,6,,xe" fillcolor="#8ed6ef [1300]" strokecolor="#8ed6ef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592" behindDoc="1" locked="0" layoutInCell="1" allowOverlap="1" wp14:anchorId="7D84FA80" wp14:editId="718B0A11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174A66" id="Freeform 76" o:spid="_x0000_s1026" alt="&quot;&quot;" style="position:absolute;margin-left:152.9pt;margin-top:-257.15pt;width:.25pt;height:2.4pt;z-index:-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" path="m1,r,3l1,7r1,4l2,15r,4l,2r1,l1,xe" fillcolor="#8ed6ef [1300]" strokecolor="#8ed6ef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616" behindDoc="1" locked="0" layoutInCell="1" allowOverlap="1" wp14:anchorId="7E0E1AE5" wp14:editId="7E2AB29B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4078C7" id="Freeform 77" o:spid="_x0000_s1026" alt="&quot;&quot;" style="position:absolute;margin-left:152.9pt;margin-top:-258.9pt;width:.15pt;height:1.15pt;z-index:-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" path="m,l1,1r,2l1,5r,4l1,9r,l,6,1,4,,1,,xe" fillcolor="#8ed6ef [1300]" strokecolor="#8ed6ef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640" behindDoc="1" locked="0" layoutInCell="1" allowOverlap="1" wp14:anchorId="4712E868" wp14:editId="3B6AC09D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37F610" id="Freeform 78" o:spid="_x0000_s1026" alt="&quot;&quot;" style="position:absolute;margin-left:153.05pt;margin-top:-329.7pt;width:0;height:.25pt;z-index:-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" path="m,l,1,,2,,xe" fillcolor="#8ed6ef [1300]" strokecolor="#8ed6ef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664" behindDoc="1" locked="0" layoutInCell="1" allowOverlap="1" wp14:anchorId="096C10EB" wp14:editId="11D1BE99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C80693C" id="Rectangle 80" o:spid="_x0000_s1026" alt="&quot;&quot;" style="position:absolute;margin-left:152.55pt;margin-top:-309.5pt;width:.15pt;height:.15pt;z-index:-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688" behindDoc="1" locked="0" layoutInCell="1" allowOverlap="1" wp14:anchorId="3689A20A" wp14:editId="591A24C9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EC01B0" id="Freeform 95" o:spid="_x0000_s1026" alt="&quot;&quot;" style="position:absolute;margin-left:75.6pt;margin-top:-258.4pt;width:0;height:.5pt;z-index:-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" path="m,l,1,,2,,4,,xe" fillcolor="#8ed6ef [1300]" strokecolor="#8ed6ef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712" behindDoc="1" locked="0" layoutInCell="1" allowOverlap="1" wp14:anchorId="5B0213FA" wp14:editId="79C5394E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75DFFB" id="Freeform 191" o:spid="_x0000_s1026" alt="&quot;&quot;" style="position:absolute;margin-left:192.5pt;margin-top:-183.4pt;width:63.1pt;height:32.4pt;z-index:-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736" behindDoc="1" locked="0" layoutInCell="1" allowOverlap="1" wp14:anchorId="1E345D39" wp14:editId="59E91F29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575A01" id="Year Backing" o:spid="_x0000_s1026" alt="&quot;&quot;" style="position:absolute;margin-left:18pt;margin-top:-183.3pt;width:245.7pt;height:15.5pt;z-index:-251615744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">
              <v:rect id="Rectangle 193" o:spid="_x0000_s1027" style="position:absolute;left:1238;top:733;width:34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" filled="f" stroked="f"/>
              <v:shape id="Freeform 194" o:spid="_x0000_s1028" style="position:absolute;left:1238;top:733;width:349;height:0;visibility:visible;mso-wrap-style:square;v-text-anchor:top" coordsize="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1760" behindDoc="1" locked="0" layoutInCell="1" allowOverlap="1" wp14:anchorId="5F5D3E5C" wp14:editId="172E40CB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C3A727" id="Note Backing" o:spid="_x0000_s1026" alt="&quot;&quot;" style="position:absolute;margin-left:315.1pt;margin-top:-222pt;width:223.35pt;height:214.55pt;z-index:-251614720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">
              <v:shape id="Freeform 188" o:spid="_x0000_s1027" style="position:absolute;width:33877;height:33083;visibility:visible;mso-wrap-style:square;v-text-anchor:top" coordsize="300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89B169" w14:textId="77777777" w:rsidR="002829CB" w:rsidRDefault="002829CB">
      <w:pPr>
        <w:spacing w:after="0"/>
      </w:pPr>
      <w:r>
        <w:separator/>
      </w:r>
    </w:p>
  </w:footnote>
  <w:footnote w:type="continuationSeparator" w:id="0">
    <w:p w14:paraId="24B22141" w14:textId="77777777" w:rsidR="002829CB" w:rsidRDefault="002829C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E83DA" w14:textId="77777777" w:rsidR="007B74FB" w:rsidRDefault="000C734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12672" behindDoc="1" locked="0" layoutInCell="1" allowOverlap="1" wp14:anchorId="53B838C3" wp14:editId="5D66698E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6695E43" id="Freeform 11" o:spid="_x0000_s1026" alt="&quot;&quot;" style="position:absolute;margin-left:539.8pt;margin-top:114.7pt;width:0;height:.4pt;z-index:-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3696" behindDoc="1" locked="0" layoutInCell="1" allowOverlap="1" wp14:anchorId="3CEC48D3" wp14:editId="4FB29121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BD1E59" id="Freeform 12" o:spid="_x0000_s1026" alt="&quot;&quot;" style="position:absolute;margin-left:539.7pt;margin-top:44.9pt;width:1.25pt;height:439.85pt;z-index:-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8ed6ef [1300]" strokecolor="#8ed6ef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4720" behindDoc="1" locked="0" layoutInCell="1" allowOverlap="1" wp14:anchorId="10768DF6" wp14:editId="2F30CA38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2D83EC0" id="Rectangle 13" o:spid="_x0000_s1026" alt="&quot;&quot;" style="position:absolute;margin-left:540.2pt;margin-top:94.9pt;width:.15pt;height:.15pt;z-index:-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9840" behindDoc="1" locked="0" layoutInCell="1" allowOverlap="1" wp14:anchorId="7DCA947E" wp14:editId="5FAF90EB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93AE0DB" id="Freeform 19" o:spid="_x0000_s1026" alt="&quot;&quot;" style="position:absolute;margin-left:-2.85pt;margin-top:38.9pt;width:1.5pt;height:439.35pt;z-index:-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8ed6ef [1300]" strokecolor="#8ed6ef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8032" behindDoc="1" locked="0" layoutInCell="1" allowOverlap="1" wp14:anchorId="6D577DFB" wp14:editId="5088F4A1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541CE8B" id="Freeform 28" o:spid="_x0000_s1026" alt="&quot;&quot;" style="position:absolute;margin-left:539.3pt;margin-top:334.95pt;width:1pt;height:.25pt;z-index:-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" path="m5,l7,,8,,7,2,,2,5,xe" fillcolor="#8ed6ef [1300]" strokecolor="#8ed6ef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29056" behindDoc="1" locked="0" layoutInCell="1" allowOverlap="1" wp14:anchorId="311D9470" wp14:editId="56D45F42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56A29B9" id="Freeform 29" o:spid="_x0000_s1026" alt="&quot;&quot;" style="position:absolute;margin-left:535.9pt;margin-top:334.95pt;width:2.8pt;height:.4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" path="m18,r4,l1,3r,l,3r2,l5,3,9,2r4,l18,xe" fillcolor="#8ed6ef [1300]" strokecolor="#8ed6ef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0080" behindDoc="1" locked="0" layoutInCell="1" allowOverlap="1" wp14:anchorId="2C574743" wp14:editId="2B55987A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3A3A767" id="Freeform 30" o:spid="_x0000_s1026" alt="&quot;&quot;" style="position:absolute;margin-left:533.5pt;margin-top:335.3pt;width:1.65pt;height:0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" path="m8,r5,l12,,11,,9,,7,,5,,3,,,,2,,5,,8,xe" fillcolor="#8ed6ef [1300]" strokecolor="#8ed6ef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1104" behindDoc="1" locked="0" layoutInCell="1" allowOverlap="1" wp14:anchorId="0DC75092" wp14:editId="326AB91F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75E332" id="Freeform 31" o:spid="_x0000_s1026" alt="&quot;&quot;" style="position:absolute;margin-left:447.45pt;margin-top:335.3pt;width:.4pt;height:0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2128" behindDoc="1" locked="0" layoutInCell="1" allowOverlap="1" wp14:anchorId="434CAA0F" wp14:editId="6F24EC72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8162DF0" id="Freeform 32" o:spid="_x0000_s1026" alt="&quot;&quot;" style="position:absolute;margin-left:-3pt;margin-top:335.2pt;width:535.9pt;height:1.25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8ed6ef [1300]" strokecolor="#8ed6ef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3152" behindDoc="1" locked="0" layoutInCell="1" allowOverlap="1" wp14:anchorId="768FB9F0" wp14:editId="02DD1504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85A336B" id="Rectangle 33" o:spid="_x0000_s1026" alt="&quot;&quot;" style="position:absolute;margin-left:471.95pt;margin-top:335.7pt;width:.15pt;height:.15pt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4176" behindDoc="1" locked="0" layoutInCell="1" allowOverlap="1" wp14:anchorId="767BF26C" wp14:editId="0C100D61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DBB7AB3" id="Freeform 34" o:spid="_x0000_s1026" alt="&quot;&quot;" style="position:absolute;margin-left:3.05pt;margin-top:336.35pt;width:.5pt;height:0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5200" behindDoc="1" locked="0" layoutInCell="1" allowOverlap="1" wp14:anchorId="5EDDFB42" wp14:editId="04FCF596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F4E8563" id="Freeform 35" o:spid="_x0000_s1026" alt="&quot;&quot;" style="position:absolute;margin-left:-2.5pt;margin-top:262.3pt;width:1pt;height:0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" path="m8,l4,,3,,1,,,,1,,4,,8,xe" fillcolor="#8ed6ef [1300]" strokecolor="#8ed6ef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6224" behindDoc="1" locked="0" layoutInCell="1" allowOverlap="1" wp14:anchorId="77663077" wp14:editId="265E2F2E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A357A54" id="Freeform 36" o:spid="_x0000_s1026" alt="&quot;&quot;" style="position:absolute;margin-left:-.85pt;margin-top:261.9pt;width:2.8pt;height:.4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" path="m21,r,l22,1r-2,l17,1r-4,l9,3,4,3,,3,21,xe" fillcolor="#8ed6ef [1300]" strokecolor="#8ed6ef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7248" behindDoc="1" locked="0" layoutInCell="1" allowOverlap="1" wp14:anchorId="0644CB8F" wp14:editId="1841EA3E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825ADD" id="Freeform 37" o:spid="_x0000_s1026" alt="&quot;&quot;" style="position:absolute;margin-left:2.7pt;margin-top:261.9pt;width:1.65pt;height:.15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" path="m13,l11,1,7,1,5,1,,1r1,l2,,3,,6,,7,r3,l13,xe" fillcolor="#8ed6ef [1300]" strokecolor="#8ed6ef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8272" behindDoc="1" locked="0" layoutInCell="1" allowOverlap="1" wp14:anchorId="33C41654" wp14:editId="04996B23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E456F1" id="Freeform 38" o:spid="_x0000_s1026" alt="&quot;&quot;" style="position:absolute;margin-left:89.95pt;margin-top:261.9pt;width:.4pt;height:0;z-index:-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39296" behindDoc="1" locked="0" layoutInCell="1" allowOverlap="1" wp14:anchorId="0CAFD04B" wp14:editId="4FD69806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0F56887" id="Freeform 39" o:spid="_x0000_s1026" alt="&quot;&quot;" style="position:absolute;margin-left:4.95pt;margin-top:260.9pt;width:535.9pt;height:1.4pt;z-index:-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8ed6ef [1300]" strokecolor="#8ed6ef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1" locked="0" layoutInCell="1" allowOverlap="1" wp14:anchorId="769302A8" wp14:editId="00D9D721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A22B966" id="Rectangle 40" o:spid="_x0000_s1026" alt="&quot;&quot;" style="position:absolute;margin-left:65.9pt;margin-top:261.55pt;width:.15pt;height:.15pt;z-index:-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401EB646" wp14:editId="7543787D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33F0DAF" id="Freeform 41" o:spid="_x0000_s1026" alt="&quot;&quot;" style="position:absolute;margin-left:534.15pt;margin-top:261.15pt;width:.5pt;height:0;z-index:-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38724FA4" wp14:editId="146626B7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1EF9A02" id="Freeform 42" o:spid="_x0000_s1026" alt="&quot;&quot;" style="position:absolute;margin-left:539.3pt;margin-top:186.75pt;width:1pt;height:.15pt;z-index:-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" path="m5,l7,,8,,7,,3,1,,1,3,,5,xe" fillcolor="#8ed6ef [1300]" strokecolor="#8ed6ef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2DE7EFAE" wp14:editId="35E2BEB4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94E98D" id="Freeform 43" o:spid="_x0000_s1026" alt="&quot;&quot;" style="position:absolute;margin-left:535.9pt;margin-top:186.75pt;width:2.8pt;height:.25pt;z-index:-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" path="m18,r4,l1,2r,l,2r2,l5,2,9,1,13,r5,xe" fillcolor="#8ed6ef [1300]" strokecolor="#8ed6ef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56BAC6B9" wp14:editId="56667E0C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62DF96C" id="Freeform 44" o:spid="_x0000_s1026" alt="&quot;&quot;" style="position:absolute;margin-left:533.5pt;margin-top:186.85pt;width:1.65pt;height:.15pt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" path="m8,r5,1l12,1r-1,l9,1,7,1,5,1,3,1,,1r2,l5,1,8,xe" fillcolor="#8ed6ef [1300]" strokecolor="#8ed6ef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34FE8035" wp14:editId="22892FAC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3762A9" id="Freeform 45" o:spid="_x0000_s1026" alt="&quot;&quot;" style="position:absolute;margin-left:447.45pt;margin-top:187pt;width:.4pt;height:0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" path="m2,l3,,,,2,xe" fillcolor="#8ed6ef [1300]" strokecolor="#8ed6ef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03F698BA" wp14:editId="264DD6BD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C5AF98" id="Freeform 46" o:spid="_x0000_s1026" alt="&quot;&quot;" style="position:absolute;margin-left:-3pt;margin-top:186.85pt;width:535.9pt;height:1.25pt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8ed6ef [1300]" strokecolor="#8ed6ef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1333C8DC" wp14:editId="44AD5C3D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5DA7D03F" id="Rectangle 47" o:spid="_x0000_s1026" alt="&quot;&quot;" style="position:absolute;margin-left:471.95pt;margin-top:187.35pt;width:.15pt;height:.15pt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49B87277" wp14:editId="440C250F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7B62479" id="Freeform 48" o:spid="_x0000_s1026" alt="&quot;&quot;" style="position:absolute;margin-left:3.05pt;margin-top:188pt;width:.5pt;height:0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" path="m,l4,,3,,2,,,xe" fillcolor="#8ed6ef [1300]" strokecolor="#8ed6ef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20F68485" wp14:editId="2C46B484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72017F2" id="Freeform 49" o:spid="_x0000_s1026" alt="&quot;&quot;" style="position:absolute;margin-left:-2.5pt;margin-top:113.55pt;width:1pt;height:.25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" path="m8,l4,2,3,2,,2,4,,8,xe" fillcolor="#8ed6ef [1300]" strokecolor="#8ed6ef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2F87E965" wp14:editId="0C119F70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AD9D080" id="Freeform 50" o:spid="_x0000_s1026" alt="&quot;&quot;" style="position:absolute;margin-left:-.85pt;margin-top:113.45pt;width:2.8pt;height:.4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" path="m21,r,l22,,20,,17,,13,1,9,1,4,3,,3,21,xe" fillcolor="#8ed6ef [1300]" strokecolor="#8ed6ef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1B1E33B4" wp14:editId="70B233B7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73FACA" id="Freeform 51" o:spid="_x0000_s1026" alt="&quot;&quot;" style="position:absolute;margin-left:2.7pt;margin-top:113.45pt;width:1.65pt;height:0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" path="m13,l11,,9,,5,,,,1,,2,,3,,6,,7,r3,l13,xe" fillcolor="#8ed6ef [1300]" strokecolor="#8ed6ef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7F76DD93" wp14:editId="0E1F5867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E2D74C2" id="Freeform 52" o:spid="_x0000_s1026" alt="&quot;&quot;" style="position:absolute;margin-left:89.95pt;margin-top:113.45pt;width:.4pt;height:0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" path="m3,l1,,,,3,xe" fillcolor="#8ed6ef [1300]" strokecolor="#8ed6ef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638F0E9B" wp14:editId="02302A14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6DA2D0" id="Freeform 53" o:spid="_x0000_s1026" alt="&quot;&quot;" style="position:absolute;margin-left:4.95pt;margin-top:112.3pt;width:535.9pt;height:1.25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8ed6ef [1300]" strokecolor="#8ed6ef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0CCAE59C" wp14:editId="5ED748D2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671D260E" id="Rectangle 54" o:spid="_x0000_s1026" alt="&quot;&quot;" style="position:absolute;margin-left:65.9pt;margin-top:113.05pt;width:.15pt;height:.15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4118523" wp14:editId="2F2D46A3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113BB0" id="Freeform 55" o:spid="_x0000_s1026" alt="&quot;&quot;" style="position:absolute;margin-left:534.15pt;margin-top:112.45pt;width:.5pt;height:0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" path="m,l2,,3,,4,,,xe" fillcolor="#8ed6ef [1300]" strokecolor="#8ed6ef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76FBBA85" wp14:editId="322F8251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DCC292" id="Freeform 60" o:spid="_x0000_s1026" alt="&quot;&quot;" style="position:absolute;margin-left:462pt;margin-top:38.4pt;width:1.4pt;height:439.85pt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8ed6ef [1300]" strokecolor="#8ed6ef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3A73CF5" wp14:editId="21DA738C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6B3957" id="Freeform 62" o:spid="_x0000_s1026" alt="&quot;&quot;" style="position:absolute;margin-left:384.55pt;margin-top:44.9pt;width:1.4pt;height:439.85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8ed6ef [1300]" strokecolor="#8ed6ef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548F94F4" wp14:editId="23523F57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F015C50" id="Freeform 63" o:spid="_x0000_s1026" alt="&quot;&quot;" style="position:absolute;margin-left:385.05pt;margin-top:94.9pt;width:.25pt;height:0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" path="m,l2,,,,,xe" fillcolor="#8ed6ef [1300]" strokecolor="#8ed6ef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2554B942" wp14:editId="3E53EBD9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B4DF97A" id="Freeform 69" o:spid="_x0000_s1026" alt="&quot;&quot;" style="position:absolute;margin-left:306.95pt;margin-top:38.8pt;width:1.4pt;height:439.5pt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8ed6ef [1300]" strokecolor="#8ed6ef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348BB9A0" wp14:editId="6F5D0823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313787F" id="Freeform 71" o:spid="_x0000_s1026" alt="&quot;&quot;" style="position:absolute;margin-left:229.75pt;margin-top:114.7pt;width:0;height:.4pt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" path="m,l,3,,2,,xe" fillcolor="#8ed6ef [1300]" strokecolor="#8ed6ef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5F0E1ED3" wp14:editId="3BC16516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9EA9B8" id="Freeform 72" o:spid="_x0000_s1026" alt="&quot;&quot;" style="position:absolute;margin-left:229.5pt;margin-top:44.9pt;width:1.4pt;height:439.85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8ed6ef [1300]" strokecolor="#8ed6ef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054FCE12" wp14:editId="61A12A2E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3EE2B60" id="Rectangle 73" o:spid="_x0000_s1026" alt="&quot;&quot;" style="position:absolute;margin-left:230pt;margin-top:94.9pt;width:.15pt;height:.1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" fillcolor="#8ed6ef [1300]" strokecolor="#8ed6ef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136" behindDoc="1" locked="0" layoutInCell="1" allowOverlap="1" wp14:anchorId="7EDC15E7" wp14:editId="5C412E09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34E6DF" id="Freeform 79" o:spid="_x0000_s1026" alt="&quot;&quot;" style="position:absolute;margin-left:151.9pt;margin-top:38.9pt;width:1.25pt;height:439.35pt;z-index:-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8ed6ef [1300]" strokecolor="#8ed6ef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4B8FF77F" wp14:editId="6D169003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5962A2" id="Freeform 81" o:spid="_x0000_s1026" alt="&quot;&quot;" style="position:absolute;margin-left:539.45pt;margin-top:40.15pt;width:.4pt;height:2.4pt;z-index:-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" path="m2,l3,17r,l3,19r,-4l2,12,2,8,,4,2,xe" fillcolor="#8ed6ef [1300]" strokecolor="#8ed6ef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184" behindDoc="1" locked="0" layoutInCell="1" allowOverlap="1" wp14:anchorId="159FAADE" wp14:editId="296AD028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DE0AB3" id="Freeform 82" o:spid="_x0000_s1026" alt="&quot;&quot;" style="position:absolute;margin-left:539.8pt;margin-top:43.05pt;width:0;height:1.25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" path="m,l,1,,3,,6,,9r,1l,9,,7,,3,,1,,xe" fillcolor="#8ed6ef [1300]" strokecolor="#8ed6ef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208" behindDoc="1" locked="0" layoutInCell="1" allowOverlap="1" wp14:anchorId="01C04947" wp14:editId="48C7EBDB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C0D3372" id="Freeform 83" o:spid="_x0000_s1026" alt="&quot;&quot;" style="position:absolute;margin-left:-2.6pt;margin-top:43.3pt;width:.15pt;height:.5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" path="m1,l,4,,3,,1,1,xe" fillcolor="#8ed6ef [1300]" strokecolor="#8ed6ef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232" behindDoc="1" locked="0" layoutInCell="1" allowOverlap="1" wp14:anchorId="38AFF9D7" wp14:editId="5210904F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33F6FA3" id="Freeform 84" o:spid="_x0000_s1026" alt="&quot;&quot;" style="position:absolute;margin-left:462.25pt;margin-top:43.3pt;width:0;height:.5pt;z-index:-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607D136B" wp14:editId="395EDF37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7B98D43" id="Freeform 85" o:spid="_x0000_s1026" alt="&quot;&quot;" style="position:absolute;margin-left:384.55pt;margin-top:40.15pt;width:.4pt;height:2.4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" path="m,l3,17r-1,l2,19r,-4l2,12,,8,,4,,xe" fillcolor="#8ed6ef [1300]" strokecolor="#8ed6ef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1" locked="0" layoutInCell="1" allowOverlap="1" wp14:anchorId="07A617AD" wp14:editId="09E70165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731CE2E" id="Freeform 86" o:spid="_x0000_s1026" alt="&quot;&quot;" style="position:absolute;margin-left:384.8pt;margin-top:43.05pt;width:.15pt;height:1.25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" path="m,l,1,1,3,,6,1,9r,1l,9,,7,,3,,1,,xe" fillcolor="#8ed6ef [1300]" strokecolor="#8ed6ef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304" behindDoc="1" locked="0" layoutInCell="1" allowOverlap="1" wp14:anchorId="7E2D4658" wp14:editId="29F0A930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75925A" id="Freeform 87" o:spid="_x0000_s1026" alt="&quot;&quot;" style="position:absolute;margin-left:307.05pt;margin-top:43.3pt;width:0;height: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1" locked="0" layoutInCell="1" allowOverlap="1" wp14:anchorId="10975CCC" wp14:editId="19CFC718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6111DB" id="Freeform 88" o:spid="_x0000_s1026" alt="&quot;&quot;" style="position:absolute;margin-left:229.35pt;margin-top:40.15pt;width:.4pt;height:2.4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" path="m,l3,17r,l3,19r,-4l1,12,1,8,,4,,xe" fillcolor="#8ed6ef [1300]" strokecolor="#8ed6ef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352" behindDoc="1" locked="0" layoutInCell="1" allowOverlap="1" wp14:anchorId="5315940C" wp14:editId="7DDD7044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A5F4346" id="Freeform 89" o:spid="_x0000_s1026" alt="&quot;&quot;" style="position:absolute;margin-left:229.5pt;margin-top:43.05pt;width:.25pt;height:1.2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" path="m2,r,1l2,3r,3l2,9r,1l2,9,2,7,,3,2,1,2,xe" fillcolor="#8ed6ef [1300]" strokecolor="#8ed6ef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376" behindDoc="1" locked="0" layoutInCell="1" allowOverlap="1" wp14:anchorId="3328CDBA" wp14:editId="3F691723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0305339" id="Freeform 90" o:spid="_x0000_s1026" alt="&quot;&quot;" style="position:absolute;margin-left:152.05pt;margin-top:43.3pt;width:0;height:.5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" path="m,l,4,,3,,1,,xe" fillcolor="#8ed6ef [1300]" strokecolor="#8ed6ef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400" behindDoc="1" locked="0" layoutInCell="1" allowOverlap="1" wp14:anchorId="3DA966E4" wp14:editId="26DD161E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1BB8A2" id="Freeform 91" o:spid="_x0000_s1026" alt="&quot;&quot;" style="position:absolute;margin-left:74.45pt;margin-top:40.15pt;width:.4pt;height:2.4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" path="m,l3,17r-2,l1,19r,-4l1,12,,8,,4,,xe" fillcolor="#8ed6ef [1300]" strokecolor="#8ed6ef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424" behindDoc="1" locked="0" layoutInCell="1" allowOverlap="1" wp14:anchorId="0AA635D9" wp14:editId="256C7B1C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568A69A" id="Freeform 92" o:spid="_x0000_s1026" alt="&quot;&quot;" style="position:absolute;margin-left:74.6pt;margin-top:43.05pt;width:.25pt;height:1.25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" path="m,l,1,,3,,6,,9r2,1l,9,,7,,3,,1,,xe" fillcolor="#8ed6ef [1300]" strokecolor="#8ed6ef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1" locked="0" layoutInCell="1" allowOverlap="1" wp14:anchorId="4DBB9A44" wp14:editId="311A0C47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FDA9C46" id="Freeform 93" o:spid="_x0000_s1026" alt="&quot;&quot;" style="position:absolute;margin-left:74.45pt;margin-top:44.9pt;width:1.25pt;height:439.85pt;z-index:-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8ed6ef [1300]" strokecolor="#8ed6ef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472" behindDoc="1" locked="0" layoutInCell="1" allowOverlap="1" wp14:anchorId="4F55D702" wp14:editId="2B26520D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1346924" id="Rectangle 94" o:spid="_x0000_s1026" alt="&quot;&quot;" style="position:absolute;margin-left:74.95pt;margin-top:94.9pt;width:.15pt;height:.15pt;z-index:-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" fillcolor="#8ed6ef [1300]" strokecolor="#8ed6ef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02784" behindDoc="1" locked="0" layoutInCell="1" allowOverlap="1" wp14:anchorId="78268CE5" wp14:editId="79F814AA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8/31/2024"/>
    <w:docVar w:name="MonthEndA" w:val="9/30/2024"/>
    <w:docVar w:name="MonthEndB" w:val="7/31/2024"/>
    <w:docVar w:name="MonthStart" w:val="8/1/2024"/>
    <w:docVar w:name="MonthStartA" w:val="9/1/2024"/>
    <w:docVar w:name="MonthStartB" w:val="7/1/2024"/>
  </w:docVars>
  <w:rsids>
    <w:rsidRoot w:val="002829CB"/>
    <w:rsid w:val="000C7341"/>
    <w:rsid w:val="00155BFA"/>
    <w:rsid w:val="00220538"/>
    <w:rsid w:val="00267EEC"/>
    <w:rsid w:val="002829CB"/>
    <w:rsid w:val="00304240"/>
    <w:rsid w:val="0037606D"/>
    <w:rsid w:val="00446659"/>
    <w:rsid w:val="00494199"/>
    <w:rsid w:val="004C5E9C"/>
    <w:rsid w:val="00503B1A"/>
    <w:rsid w:val="005354D0"/>
    <w:rsid w:val="005557FB"/>
    <w:rsid w:val="00572786"/>
    <w:rsid w:val="005D4CF4"/>
    <w:rsid w:val="005E3E79"/>
    <w:rsid w:val="00611F4C"/>
    <w:rsid w:val="00655789"/>
    <w:rsid w:val="006F135C"/>
    <w:rsid w:val="0077304B"/>
    <w:rsid w:val="00786FD0"/>
    <w:rsid w:val="007B74FB"/>
    <w:rsid w:val="007C164E"/>
    <w:rsid w:val="007C27FF"/>
    <w:rsid w:val="00804B1A"/>
    <w:rsid w:val="00851B36"/>
    <w:rsid w:val="00961F63"/>
    <w:rsid w:val="0098433C"/>
    <w:rsid w:val="00986D79"/>
    <w:rsid w:val="009B25FC"/>
    <w:rsid w:val="009E28D5"/>
    <w:rsid w:val="00A0585E"/>
    <w:rsid w:val="00A46876"/>
    <w:rsid w:val="00A87044"/>
    <w:rsid w:val="00AD1036"/>
    <w:rsid w:val="00AE7933"/>
    <w:rsid w:val="00B25B6F"/>
    <w:rsid w:val="00BA00C3"/>
    <w:rsid w:val="00BC1258"/>
    <w:rsid w:val="00C03212"/>
    <w:rsid w:val="00C42492"/>
    <w:rsid w:val="00C95B21"/>
    <w:rsid w:val="00DA7275"/>
    <w:rsid w:val="00DB2D3C"/>
    <w:rsid w:val="00E80BBF"/>
    <w:rsid w:val="00E87F40"/>
    <w:rsid w:val="00EA1E49"/>
    <w:rsid w:val="00F0159B"/>
    <w:rsid w:val="00F90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E44B25"/>
  <w15:docId w15:val="{A3AEBBB5-1328-4C13-88CC-50F6229FC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11607C" w:themeColor="accent1" w:themeShade="BF"/>
        <w:sz w:val="18"/>
        <w:szCs w:val="18"/>
        <w:lang w:val="en-US" w:eastAsia="en-US" w:bidi="ar-SA"/>
      </w:rPr>
    </w:rPrDefault>
    <w:pPrDefault>
      <w:pPr>
        <w:spacing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pPr>
      <w:spacing w:after="20" w:line="552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onth">
    <w:name w:val="Month"/>
    <w:basedOn w:val="Normal"/>
    <w:uiPriority w:val="3"/>
    <w:qFormat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pPr>
      <w:spacing w:after="0" w:line="220" w:lineRule="exact"/>
      <w:jc w:val="center"/>
    </w:pPr>
    <w:rPr>
      <w:b/>
      <w:color w:val="0B4053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qFormat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pPr>
      <w:spacing w:after="0"/>
      <w:jc w:val="center"/>
    </w:pPr>
    <w:rPr>
      <w:b/>
      <w:caps/>
      <w:color w:val="0B4053" w:themeColor="accent1" w:themeShade="80"/>
      <w:sz w:val="24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eastAsiaTheme="minorEastAsia" w:cstheme="majorBidi"/>
      <w:b/>
      <w:caps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wham\AppData\Roaming\Microsoft\Templates\Academic%20calendar%20(one%20month,%20any%20year,%20Sunday%20start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F25C41-0F4D-4715-B613-1C97A28A79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70ADAE-E8C9-422C-9EFB-0ECF8B6A059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29CD9081-A2B1-41D2-A652-D01DF5B986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</Template>
  <TotalTime>2</TotalTime>
  <Pages>1</Pages>
  <Words>948</Words>
  <Characters>5406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Donald Kearns</dc:creator>
  <cp:keywords/>
  <cp:lastModifiedBy>Donald Kearns</cp:lastModifiedBy>
  <cp:revision>2</cp:revision>
  <cp:lastPrinted>2024-07-29T15:35:00Z</cp:lastPrinted>
  <dcterms:created xsi:type="dcterms:W3CDTF">2024-07-29T15:37:00Z</dcterms:created>
  <dcterms:modified xsi:type="dcterms:W3CDTF">2024-07-29T15:37:00Z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