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0A85CF01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16FA1E1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62A23790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043A6EDA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50BB4503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3B535730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074490C7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6C72C894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4A6308F1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8E8AFF8" wp14:editId="71B39C8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EEE0C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7F003E1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45AEC80" w14:textId="77777777" w:rsidR="007B74FB" w:rsidRDefault="007B74FB">
            <w:bookmarkStart w:id="0" w:name="_Hlk123079555"/>
          </w:p>
        </w:tc>
        <w:tc>
          <w:tcPr>
            <w:tcW w:w="345" w:type="dxa"/>
            <w:vAlign w:val="bottom"/>
          </w:tcPr>
          <w:p w14:paraId="3F2FDA5E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9D92942" w14:textId="77777777" w:rsidR="007B74FB" w:rsidRDefault="007B74FB"/>
        </w:tc>
        <w:tc>
          <w:tcPr>
            <w:tcW w:w="346" w:type="dxa"/>
            <w:vAlign w:val="bottom"/>
          </w:tcPr>
          <w:p w14:paraId="0B108C0A" w14:textId="761037B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B048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4D924EA" w14:textId="77777777" w:rsidR="007B74FB" w:rsidRDefault="007B74FB"/>
        </w:tc>
        <w:tc>
          <w:tcPr>
            <w:tcW w:w="346" w:type="dxa"/>
            <w:vAlign w:val="bottom"/>
          </w:tcPr>
          <w:p w14:paraId="6969F135" w14:textId="2426A2C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B048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57740B" w14:textId="77777777" w:rsidR="007B74FB" w:rsidRDefault="007B74FB"/>
        </w:tc>
        <w:tc>
          <w:tcPr>
            <w:tcW w:w="346" w:type="dxa"/>
            <w:vAlign w:val="bottom"/>
          </w:tcPr>
          <w:p w14:paraId="560B9227" w14:textId="6C049C3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B048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77304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4F2B8F0" w14:textId="77777777" w:rsidR="007B74FB" w:rsidRDefault="007B74FB"/>
        </w:tc>
        <w:tc>
          <w:tcPr>
            <w:tcW w:w="346" w:type="dxa"/>
            <w:vAlign w:val="bottom"/>
          </w:tcPr>
          <w:p w14:paraId="3EAD8FB3" w14:textId="2D1D6D7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048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0487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6EAEEE" w14:textId="77777777" w:rsidR="007B74FB" w:rsidRDefault="007B74FB"/>
        </w:tc>
        <w:tc>
          <w:tcPr>
            <w:tcW w:w="346" w:type="dxa"/>
            <w:vAlign w:val="bottom"/>
          </w:tcPr>
          <w:p w14:paraId="68399F53" w14:textId="5A28731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B048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B0487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5A21C35" w14:textId="0FCB434A" w:rsidR="007B74FB" w:rsidRDefault="00B04876">
            <w:r>
              <w:t>Lucy 5:30</w:t>
            </w:r>
          </w:p>
        </w:tc>
        <w:tc>
          <w:tcPr>
            <w:tcW w:w="335" w:type="dxa"/>
            <w:vAlign w:val="bottom"/>
          </w:tcPr>
          <w:p w14:paraId="3720C3B1" w14:textId="56DDEA0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04876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B0487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B0487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1</w:t>
            </w:r>
            <w:r>
              <w:fldChar w:fldCharType="end"/>
            </w:r>
          </w:p>
        </w:tc>
      </w:tr>
      <w:tr w:rsidR="007B74FB" w14:paraId="6F3E7288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75B85B9" w14:textId="4C06E24D" w:rsidR="007B74FB" w:rsidRDefault="00B04876">
            <w:r>
              <w:t>Steve 8/10:30</w:t>
            </w:r>
          </w:p>
        </w:tc>
        <w:tc>
          <w:tcPr>
            <w:tcW w:w="345" w:type="dxa"/>
            <w:vAlign w:val="bottom"/>
          </w:tcPr>
          <w:p w14:paraId="1D25E40C" w14:textId="4BD5E83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B04876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AA7208" w14:textId="77777777" w:rsidR="007B74FB" w:rsidRDefault="007B74FB"/>
        </w:tc>
        <w:tc>
          <w:tcPr>
            <w:tcW w:w="346" w:type="dxa"/>
            <w:vAlign w:val="bottom"/>
          </w:tcPr>
          <w:p w14:paraId="12E5764C" w14:textId="441629E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B04876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7F80FD7" w14:textId="77777777" w:rsidR="007B74FB" w:rsidRDefault="007B74FB"/>
        </w:tc>
        <w:tc>
          <w:tcPr>
            <w:tcW w:w="346" w:type="dxa"/>
            <w:vAlign w:val="bottom"/>
          </w:tcPr>
          <w:p w14:paraId="5284507E" w14:textId="5B78D99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B04876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10E41D" w14:textId="77777777" w:rsidR="007B74FB" w:rsidRDefault="007B74FB"/>
        </w:tc>
        <w:tc>
          <w:tcPr>
            <w:tcW w:w="346" w:type="dxa"/>
            <w:vAlign w:val="bottom"/>
          </w:tcPr>
          <w:p w14:paraId="580C0D6B" w14:textId="20151D6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04876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16B9663" w14:textId="77777777" w:rsidR="007B74FB" w:rsidRDefault="007B74FB"/>
        </w:tc>
        <w:tc>
          <w:tcPr>
            <w:tcW w:w="346" w:type="dxa"/>
            <w:vAlign w:val="bottom"/>
          </w:tcPr>
          <w:p w14:paraId="77754FF8" w14:textId="07908E7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B04876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A89CE88" w14:textId="77777777" w:rsidR="007B74FB" w:rsidRDefault="007B74FB"/>
        </w:tc>
        <w:tc>
          <w:tcPr>
            <w:tcW w:w="346" w:type="dxa"/>
            <w:vAlign w:val="bottom"/>
          </w:tcPr>
          <w:p w14:paraId="43C537E9" w14:textId="35CB691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B04876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FFEACD3" w14:textId="193404A8" w:rsidR="007B74FB" w:rsidRDefault="00B04876">
            <w:r>
              <w:t>Kate 5:30</w:t>
            </w:r>
          </w:p>
        </w:tc>
        <w:tc>
          <w:tcPr>
            <w:tcW w:w="335" w:type="dxa"/>
            <w:vAlign w:val="bottom"/>
          </w:tcPr>
          <w:p w14:paraId="683909EB" w14:textId="457E194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B04876">
              <w:rPr>
                <w:noProof/>
              </w:rPr>
              <w:t>8</w:t>
            </w:r>
            <w:r>
              <w:fldChar w:fldCharType="end"/>
            </w:r>
          </w:p>
        </w:tc>
      </w:tr>
      <w:tr w:rsidR="007B74FB" w14:paraId="1987FAA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9BCB667" w14:textId="4ED90E25" w:rsidR="007B74FB" w:rsidRDefault="00B04876">
            <w:r>
              <w:t>Clara 8/10:30</w:t>
            </w:r>
          </w:p>
        </w:tc>
        <w:tc>
          <w:tcPr>
            <w:tcW w:w="345" w:type="dxa"/>
            <w:vAlign w:val="bottom"/>
          </w:tcPr>
          <w:p w14:paraId="67AE75F1" w14:textId="4C22E7B8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B04876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AEF874D" w14:textId="77777777" w:rsidR="007B74FB" w:rsidRDefault="007B74FB"/>
        </w:tc>
        <w:tc>
          <w:tcPr>
            <w:tcW w:w="346" w:type="dxa"/>
            <w:vAlign w:val="bottom"/>
          </w:tcPr>
          <w:p w14:paraId="42266C44" w14:textId="6023AB7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B04876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1437A1" w14:textId="77777777" w:rsidR="007B74FB" w:rsidRDefault="007B74FB"/>
        </w:tc>
        <w:tc>
          <w:tcPr>
            <w:tcW w:w="346" w:type="dxa"/>
            <w:vAlign w:val="bottom"/>
          </w:tcPr>
          <w:p w14:paraId="3DA70DE7" w14:textId="794463D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B04876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CD3EC5" w14:textId="77777777" w:rsidR="007B74FB" w:rsidRDefault="007B74FB"/>
        </w:tc>
        <w:tc>
          <w:tcPr>
            <w:tcW w:w="346" w:type="dxa"/>
            <w:vAlign w:val="bottom"/>
          </w:tcPr>
          <w:p w14:paraId="78EDDBF6" w14:textId="5BA00FE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B04876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1C68BF" w14:textId="77777777" w:rsidR="007B74FB" w:rsidRDefault="007B74FB"/>
        </w:tc>
        <w:tc>
          <w:tcPr>
            <w:tcW w:w="346" w:type="dxa"/>
            <w:vAlign w:val="bottom"/>
          </w:tcPr>
          <w:p w14:paraId="54EB554E" w14:textId="787FDFA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B04876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3347D15" w14:textId="77777777" w:rsidR="007B74FB" w:rsidRDefault="007B74FB"/>
        </w:tc>
        <w:tc>
          <w:tcPr>
            <w:tcW w:w="346" w:type="dxa"/>
            <w:vAlign w:val="bottom"/>
          </w:tcPr>
          <w:p w14:paraId="6FAF701C" w14:textId="6B28E7D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B04876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86CC813" w14:textId="52FDB377" w:rsidR="007B74FB" w:rsidRDefault="00B04876">
            <w:r>
              <w:t>Clara 5:30</w:t>
            </w:r>
          </w:p>
        </w:tc>
        <w:tc>
          <w:tcPr>
            <w:tcW w:w="335" w:type="dxa"/>
            <w:vAlign w:val="bottom"/>
          </w:tcPr>
          <w:p w14:paraId="40445BF1" w14:textId="46F59A1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B04876">
              <w:rPr>
                <w:noProof/>
              </w:rPr>
              <w:t>15</w:t>
            </w:r>
            <w:r>
              <w:fldChar w:fldCharType="end"/>
            </w:r>
          </w:p>
        </w:tc>
      </w:tr>
      <w:tr w:rsidR="007B74FB" w14:paraId="0DA2D5C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0A6B04F" w14:textId="4E5853A6" w:rsidR="007B74FB" w:rsidRDefault="00B04876">
            <w:r>
              <w:t>Lucy 8/10:30</w:t>
            </w:r>
          </w:p>
        </w:tc>
        <w:tc>
          <w:tcPr>
            <w:tcW w:w="345" w:type="dxa"/>
            <w:vAlign w:val="bottom"/>
          </w:tcPr>
          <w:p w14:paraId="65C6748E" w14:textId="56B3ECE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B04876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9724BB9" w14:textId="77777777" w:rsidR="007B74FB" w:rsidRDefault="007B74FB"/>
        </w:tc>
        <w:tc>
          <w:tcPr>
            <w:tcW w:w="346" w:type="dxa"/>
            <w:vAlign w:val="bottom"/>
          </w:tcPr>
          <w:p w14:paraId="00CFAD69" w14:textId="6264494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04876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3C4746" w14:textId="77777777" w:rsidR="007B74FB" w:rsidRDefault="007B74FB"/>
        </w:tc>
        <w:tc>
          <w:tcPr>
            <w:tcW w:w="346" w:type="dxa"/>
            <w:vAlign w:val="bottom"/>
          </w:tcPr>
          <w:p w14:paraId="35870FC3" w14:textId="5B86073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04876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748E26" w14:textId="77777777" w:rsidR="007B74FB" w:rsidRDefault="007B74FB"/>
        </w:tc>
        <w:tc>
          <w:tcPr>
            <w:tcW w:w="346" w:type="dxa"/>
            <w:vAlign w:val="bottom"/>
          </w:tcPr>
          <w:p w14:paraId="277E0745" w14:textId="1B080B1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04876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8E9B623" w14:textId="77777777" w:rsidR="007B74FB" w:rsidRDefault="007B74FB"/>
        </w:tc>
        <w:tc>
          <w:tcPr>
            <w:tcW w:w="346" w:type="dxa"/>
            <w:vAlign w:val="bottom"/>
          </w:tcPr>
          <w:p w14:paraId="28FD2EEA" w14:textId="22203E8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B04876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FD8474" w14:textId="77777777" w:rsidR="007B74FB" w:rsidRDefault="007B74FB"/>
        </w:tc>
        <w:tc>
          <w:tcPr>
            <w:tcW w:w="346" w:type="dxa"/>
            <w:vAlign w:val="bottom"/>
          </w:tcPr>
          <w:p w14:paraId="7FCF0784" w14:textId="5AEB899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B04876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6047B1" w14:textId="249C1DF8" w:rsidR="007B74FB" w:rsidRDefault="00B04876">
            <w:r>
              <w:t>Kate 5:30</w:t>
            </w:r>
          </w:p>
        </w:tc>
        <w:tc>
          <w:tcPr>
            <w:tcW w:w="335" w:type="dxa"/>
            <w:vAlign w:val="bottom"/>
          </w:tcPr>
          <w:p w14:paraId="3CAB2B24" w14:textId="13D92FD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B04876">
              <w:rPr>
                <w:noProof/>
              </w:rPr>
              <w:t>22</w:t>
            </w:r>
            <w:r>
              <w:fldChar w:fldCharType="end"/>
            </w:r>
          </w:p>
        </w:tc>
      </w:tr>
      <w:tr w:rsidR="007B74FB" w14:paraId="4A334D3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AEF0024" w14:textId="0BBC5491" w:rsidR="007B74FB" w:rsidRDefault="00B04876">
            <w:r>
              <w:t>Margie 8/10:30</w:t>
            </w:r>
          </w:p>
        </w:tc>
        <w:tc>
          <w:tcPr>
            <w:tcW w:w="345" w:type="dxa"/>
            <w:vAlign w:val="bottom"/>
          </w:tcPr>
          <w:p w14:paraId="7DE5334D" w14:textId="4CC5A20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B04876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B04876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B04876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EE0316" w14:textId="77777777" w:rsidR="007B74FB" w:rsidRDefault="007B74FB"/>
        </w:tc>
        <w:tc>
          <w:tcPr>
            <w:tcW w:w="346" w:type="dxa"/>
            <w:vAlign w:val="bottom"/>
          </w:tcPr>
          <w:p w14:paraId="31F95569" w14:textId="08FFE59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B04876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B04876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B04876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4E5EA2" w14:textId="77777777" w:rsidR="007B74FB" w:rsidRDefault="007B74FB"/>
        </w:tc>
        <w:tc>
          <w:tcPr>
            <w:tcW w:w="346" w:type="dxa"/>
            <w:vAlign w:val="bottom"/>
          </w:tcPr>
          <w:p w14:paraId="6A913D3F" w14:textId="0D1CE6D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B04876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B04876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B04876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E79644" w14:textId="77777777" w:rsidR="007B74FB" w:rsidRDefault="007B74FB"/>
        </w:tc>
        <w:tc>
          <w:tcPr>
            <w:tcW w:w="346" w:type="dxa"/>
            <w:vAlign w:val="bottom"/>
          </w:tcPr>
          <w:p w14:paraId="2F7C9CA0" w14:textId="394A575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B04876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B04876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B04876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916B82" w14:textId="77777777" w:rsidR="007B74FB" w:rsidRDefault="007B74FB"/>
        </w:tc>
        <w:tc>
          <w:tcPr>
            <w:tcW w:w="346" w:type="dxa"/>
            <w:vAlign w:val="bottom"/>
          </w:tcPr>
          <w:p w14:paraId="17D63BB6" w14:textId="37FD4F7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B04876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B04876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B0487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BD74A9" w14:textId="77777777" w:rsidR="007B74FB" w:rsidRDefault="007B74FB"/>
        </w:tc>
        <w:tc>
          <w:tcPr>
            <w:tcW w:w="346" w:type="dxa"/>
            <w:vAlign w:val="bottom"/>
          </w:tcPr>
          <w:p w14:paraId="4F312C12" w14:textId="20434BBB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B0487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B0487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B0487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C747C9E" w14:textId="0C03D9D7" w:rsidR="007B74FB" w:rsidRDefault="00B04876">
            <w:r>
              <w:t>Margie 5:30</w:t>
            </w:r>
          </w:p>
        </w:tc>
        <w:tc>
          <w:tcPr>
            <w:tcW w:w="335" w:type="dxa"/>
            <w:vAlign w:val="bottom"/>
          </w:tcPr>
          <w:p w14:paraId="0BDD7738" w14:textId="6124AC3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B0487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B0487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B0487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29</w:t>
            </w:r>
            <w:r>
              <w:fldChar w:fldCharType="end"/>
            </w:r>
          </w:p>
        </w:tc>
      </w:tr>
      <w:tr w:rsidR="007B74FB" w14:paraId="40F7AC0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D257DA9" w14:textId="7945FA53" w:rsidR="007B74FB" w:rsidRDefault="00B04876">
            <w:r>
              <w:t>Kate 8/10:30</w:t>
            </w:r>
          </w:p>
        </w:tc>
        <w:tc>
          <w:tcPr>
            <w:tcW w:w="345" w:type="dxa"/>
            <w:vAlign w:val="bottom"/>
          </w:tcPr>
          <w:p w14:paraId="125297F6" w14:textId="2F0275C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B0487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B0487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B0487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04876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B04876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59C6A80" w14:textId="77777777" w:rsidR="007B74FB" w:rsidRDefault="007B74FB"/>
        </w:tc>
        <w:tc>
          <w:tcPr>
            <w:tcW w:w="346" w:type="dxa"/>
            <w:vAlign w:val="bottom"/>
          </w:tcPr>
          <w:p w14:paraId="5CAE5178" w14:textId="5D7B7A5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B0487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B0487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0487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6783F70" w14:textId="77777777" w:rsidR="007B74FB" w:rsidRDefault="007B74FB"/>
        </w:tc>
        <w:tc>
          <w:tcPr>
            <w:tcW w:w="346" w:type="dxa"/>
            <w:vAlign w:val="bottom"/>
          </w:tcPr>
          <w:p w14:paraId="6E26732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41D1D66" w14:textId="77777777" w:rsidR="007B74FB" w:rsidRDefault="007B74FB"/>
        </w:tc>
        <w:tc>
          <w:tcPr>
            <w:tcW w:w="346" w:type="dxa"/>
            <w:vAlign w:val="bottom"/>
          </w:tcPr>
          <w:p w14:paraId="7BFDB7B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F7E6D6E" w14:textId="77777777" w:rsidR="007B74FB" w:rsidRDefault="007B74FB"/>
        </w:tc>
        <w:tc>
          <w:tcPr>
            <w:tcW w:w="346" w:type="dxa"/>
            <w:vAlign w:val="bottom"/>
          </w:tcPr>
          <w:p w14:paraId="4038EF66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344FF1C" w14:textId="77777777" w:rsidR="007B74FB" w:rsidRDefault="007B74FB"/>
        </w:tc>
        <w:tc>
          <w:tcPr>
            <w:tcW w:w="346" w:type="dxa"/>
            <w:vAlign w:val="bottom"/>
          </w:tcPr>
          <w:p w14:paraId="68FBB3F4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338F3B" w14:textId="77777777" w:rsidR="007B74FB" w:rsidRDefault="007B74FB"/>
        </w:tc>
        <w:tc>
          <w:tcPr>
            <w:tcW w:w="335" w:type="dxa"/>
            <w:vAlign w:val="bottom"/>
          </w:tcPr>
          <w:p w14:paraId="240A7A04" w14:textId="77777777" w:rsidR="007B74FB" w:rsidRDefault="007B74FB">
            <w:pPr>
              <w:pStyle w:val="Dates"/>
            </w:pPr>
          </w:p>
        </w:tc>
      </w:tr>
      <w:bookmarkEnd w:id="0"/>
    </w:tbl>
    <w:p w14:paraId="788FEB7F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26BFCE93" w14:textId="77777777">
        <w:trPr>
          <w:trHeight w:hRule="exact" w:val="4464"/>
          <w:jc w:val="center"/>
        </w:trPr>
        <w:tc>
          <w:tcPr>
            <w:tcW w:w="5760" w:type="dxa"/>
          </w:tcPr>
          <w:p w14:paraId="444A6E9B" w14:textId="1E05B4A3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B04876">
              <w:t>June</w:t>
            </w:r>
            <w:r>
              <w:fldChar w:fldCharType="end"/>
            </w:r>
          </w:p>
          <w:p w14:paraId="768219BB" w14:textId="2A7B261C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B04876"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51AC711D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59A3AF7C" w14:textId="77777777" w:rsidTr="00A913EE">
                    <w:tc>
                      <w:tcPr>
                        <w:tcW w:w="714" w:type="pct"/>
                      </w:tcPr>
                      <w:p w14:paraId="78220A93" w14:textId="77C9805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FC9C1E" w14:textId="5F51356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FE0856" w14:textId="0431025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929220" w14:textId="4A07C47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FCA905" w14:textId="36B0BA8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ED0507" w14:textId="6B8C612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E699B5" w14:textId="07F0143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04876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DEA7A4B" w14:textId="77777777" w:rsidTr="00A913EE">
                    <w:tc>
                      <w:tcPr>
                        <w:tcW w:w="714" w:type="pct"/>
                      </w:tcPr>
                      <w:p w14:paraId="77901643" w14:textId="4B548CE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B30FF5" w14:textId="684084B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782185" w14:textId="77D63C3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AA9400" w14:textId="2C0842E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FCB60B" w14:textId="792C8AB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E08902" w14:textId="79F4250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F4D05F" w14:textId="4330256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0E381E8" w14:textId="77777777" w:rsidTr="00A913EE">
                    <w:tc>
                      <w:tcPr>
                        <w:tcW w:w="714" w:type="pct"/>
                      </w:tcPr>
                      <w:p w14:paraId="67626869" w14:textId="07CB32C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4C63D4" w14:textId="4D5B691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9E9422" w14:textId="5FE2037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A5A734" w14:textId="63C95E7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0C6157" w14:textId="57CD468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FF0C37" w14:textId="456D07C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846A02" w14:textId="6EBC121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4EDFFE1" w14:textId="77777777" w:rsidTr="00A913EE">
                    <w:tc>
                      <w:tcPr>
                        <w:tcW w:w="714" w:type="pct"/>
                      </w:tcPr>
                      <w:p w14:paraId="52FB5714" w14:textId="1A5D9E3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488425" w14:textId="583885B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0225CD" w14:textId="355DF27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7129AD" w14:textId="7B926CF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58A397" w14:textId="72652A8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88DE93" w14:textId="4D9CC4C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CF9E04" w14:textId="42B46D7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779B581" w14:textId="77777777" w:rsidTr="00A913EE">
                    <w:tc>
                      <w:tcPr>
                        <w:tcW w:w="714" w:type="pct"/>
                      </w:tcPr>
                      <w:p w14:paraId="797E4176" w14:textId="18A9531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A24D31" w14:textId="53ED259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783E6C" w14:textId="373730B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FF852F" w14:textId="714BFD2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A52EA6" w14:textId="0889E4A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FB5039" w14:textId="4141ABF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418435" w14:textId="7CCA485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3BD4C65" w14:textId="77777777" w:rsidTr="00A913EE">
                    <w:tc>
                      <w:tcPr>
                        <w:tcW w:w="714" w:type="pct"/>
                      </w:tcPr>
                      <w:p w14:paraId="2334DDF2" w14:textId="068463C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335CB7" w14:textId="062F0A5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A870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789D1D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5304A0F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8960A33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F121DD1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50ECC38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5028A68B" w14:textId="77777777" w:rsidR="007B74FB" w:rsidRDefault="007B74FB"/>
              </w:tc>
              <w:tc>
                <w:tcPr>
                  <w:tcW w:w="482" w:type="dxa"/>
                </w:tcPr>
                <w:p w14:paraId="4289F2E5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59E802FC" w14:textId="77777777">
                    <w:tc>
                      <w:tcPr>
                        <w:tcW w:w="714" w:type="pct"/>
                      </w:tcPr>
                      <w:p w14:paraId="41381136" w14:textId="2D709DC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F90C2D" w14:textId="0238AAC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54DFBB" w14:textId="57AA690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17EA69" w14:textId="78C9169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88CA6A" w14:textId="7D599B8F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C9F92E" w14:textId="7ADE3B7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694E26" w14:textId="1A47D8FA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04876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62118F8" w14:textId="77777777">
                    <w:tc>
                      <w:tcPr>
                        <w:tcW w:w="714" w:type="pct"/>
                      </w:tcPr>
                      <w:p w14:paraId="34C76F10" w14:textId="43A1CCF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FC99C5" w14:textId="13C46AB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A3F60E" w14:textId="2D39B9AE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23489B" w14:textId="66A41A4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A5541F" w14:textId="73F2145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992619" w14:textId="7D0C641E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5731E0" w14:textId="796A030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C4E6A8D" w14:textId="77777777">
                    <w:tc>
                      <w:tcPr>
                        <w:tcW w:w="714" w:type="pct"/>
                      </w:tcPr>
                      <w:p w14:paraId="1EC7BD96" w14:textId="791DE789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C0E5A7" w14:textId="7211330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37206B" w14:textId="287D6FA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E38051" w14:textId="6D7284B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BE55EE" w14:textId="11D71CBE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F34F45" w14:textId="4BBAD1D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34F2AA" w14:textId="74BC500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BD4B4A3" w14:textId="77777777">
                    <w:tc>
                      <w:tcPr>
                        <w:tcW w:w="714" w:type="pct"/>
                      </w:tcPr>
                      <w:p w14:paraId="475A9ABC" w14:textId="6A7CB1E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EEED45" w14:textId="5AF7E90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115B23" w14:textId="2E51FEA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E23D48" w14:textId="1F6E314E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55DEC1" w14:textId="2C14831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4F65A8" w14:textId="41ECD1C4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FBCC2D" w14:textId="4469191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17875BCB" w14:textId="77777777">
                    <w:tc>
                      <w:tcPr>
                        <w:tcW w:w="714" w:type="pct"/>
                      </w:tcPr>
                      <w:p w14:paraId="0A22A656" w14:textId="5679BF0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53F1E7" w14:textId="5956DC7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7421C2" w14:textId="0C02898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3FC63F" w14:textId="34805FE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A5569F" w14:textId="7CCCCA2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F8F5CB" w14:textId="48EB178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FA331B" w14:textId="56A95AA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623B7A12" w14:textId="77777777">
                    <w:tc>
                      <w:tcPr>
                        <w:tcW w:w="714" w:type="pct"/>
                      </w:tcPr>
                      <w:p w14:paraId="3ED92B13" w14:textId="43661AB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5657D0" w14:textId="1CE2972E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B048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0487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738D39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6FD8232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678A4BB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D54A1C8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2CF3546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1EC6F4DC" w14:textId="77777777" w:rsidR="007B74FB" w:rsidRDefault="007B74FB"/>
              </w:tc>
            </w:tr>
          </w:tbl>
          <w:p w14:paraId="5F7C5387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3421222C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3F9D54C2" w14:textId="2F886E8C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B04876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11C973D7" w14:textId="230B4801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B04876"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86DBF04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2545FA56" w14:textId="6465C3C2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B04876"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8A16EB7" w14:textId="4ACD0B03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B04876">
                    <w:t>2024</w:t>
                  </w:r>
                  <w:r>
                    <w:fldChar w:fldCharType="end"/>
                  </w:r>
                </w:p>
              </w:tc>
            </w:tr>
          </w:tbl>
          <w:p w14:paraId="7628B498" w14:textId="77777777" w:rsidR="007B74FB" w:rsidRDefault="007B74FB"/>
        </w:tc>
        <w:tc>
          <w:tcPr>
            <w:tcW w:w="629" w:type="dxa"/>
          </w:tcPr>
          <w:p w14:paraId="12A5176B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6280226F" w14:textId="77777777" w:rsidR="007B74FB" w:rsidRDefault="000C7341">
            <w:pPr>
              <w:pStyle w:val="Heading1"/>
            </w:pPr>
            <w:r>
              <w:t>Notes:</w:t>
            </w:r>
          </w:p>
          <w:p w14:paraId="68B5EFDD" w14:textId="0FD03F1B" w:rsidR="007B74FB" w:rsidRDefault="00B04876">
            <w:pPr>
              <w:pStyle w:val="Notes"/>
            </w:pPr>
            <w:r>
              <w:br/>
            </w:r>
            <w:r w:rsidRPr="00B04876">
              <w:rPr>
                <w:sz w:val="44"/>
                <w:szCs w:val="44"/>
              </w:rPr>
              <w:t>Happy Summer!</w:t>
            </w:r>
          </w:p>
        </w:tc>
      </w:tr>
    </w:tbl>
    <w:p w14:paraId="2764965A" w14:textId="77777777" w:rsidR="007B74FB" w:rsidRDefault="007B74FB">
      <w:pPr>
        <w:pStyle w:val="NoSpacing"/>
      </w:pPr>
    </w:p>
    <w:sectPr w:rsidR="007B74FB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1F869" w14:textId="77777777" w:rsidR="00B04876" w:rsidRDefault="00B04876">
      <w:pPr>
        <w:spacing w:after="0"/>
      </w:pPr>
      <w:r>
        <w:separator/>
      </w:r>
    </w:p>
  </w:endnote>
  <w:endnote w:type="continuationSeparator" w:id="0">
    <w:p w14:paraId="0305D2EF" w14:textId="77777777" w:rsidR="00B04876" w:rsidRDefault="00B048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E21CC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E5D144F" wp14:editId="53E120BF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6FEF7F" id="Freeform 14" o:spid="_x0000_s1026" alt="&quot;&quot;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EB21793" wp14:editId="113F5A97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8DF86F" id="Freeform 15" o:spid="_x0000_s1026" alt="&quot;&quot;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468313D1" wp14:editId="2D9C2546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880185" id="Freeform 16" o:spid="_x0000_s1026" alt="&quot;&quot;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5A4EBAEE" wp14:editId="196627C3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5CA638" id="Freeform 17" o:spid="_x0000_s1026" alt="&quot;&quot;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F101B82" wp14:editId="27FC48DB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635FE5" id="Freeform 18" o:spid="_x0000_s1026" alt="&quot;&quot;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IjDFo3gAAAAs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1483D280" wp14:editId="202F4348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0140E9C" id="Rectangle 20" o:spid="_x0000_s1026" alt="&quot;&quot;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J2xX3t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5034DF45" wp14:editId="17664A29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0787CA" id="Freeform 21" o:spid="_x0000_s1026" alt="&quot;&quot;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4A37D68B" wp14:editId="5B2E6F8E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6399CA" id="Freeform 22" o:spid="_x0000_s1026" alt="&quot;&quot;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1F7A8B5B" wp14:editId="3B40E3B2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67AC2A" id="Freeform 23" o:spid="_x0000_s1026" alt="&quot;&quot;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436C0200" wp14:editId="219587C7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5E2368" id="Freeform 24" o:spid="_x0000_s1026" alt="&quot;&quot;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0086A59A" wp14:editId="488BC349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2C0F3B" id="Freeform 25" o:spid="_x0000_s1026" alt="&quot;&quot;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fUZg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4CFA628" wp14:editId="1D261B49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DF9C8E1" id="Rectangle 26" o:spid="_x0000_s1026" alt="&quot;&quot;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N1BA/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9F16F53" wp14:editId="1E4898A6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9025FF" id="Freeform 27" o:spid="_x0000_s1026" alt="&quot;&quot;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214D572" wp14:editId="544D58A5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4121F2" id="Freeform 56" o:spid="_x0000_s1026" alt="&quot;&quot;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WP/wI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64E90CD" wp14:editId="7F15E0A9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6EA7F0" id="Freeform 57" o:spid="_x0000_s1026" alt="&quot;&quot;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558AB95" wp14:editId="35BB3418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1FE8F1" id="Freeform 58" o:spid="_x0000_s1026" alt="&quot;&quot;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9CA42B3" wp14:editId="0F6DBFE5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F3CCEB" id="Freeform 59" o:spid="_x0000_s1026" alt="&quot;&quot;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X5huX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0677921" wp14:editId="1C9E9EAA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5C05464" id="Rectangle 61" o:spid="_x0000_s1026" alt="&quot;&quot;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C3991AA" wp14:editId="1795E793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4298F9" id="Freeform 64" o:spid="_x0000_s1026" alt="&quot;&quot;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ZXlRxN0AAAANAQAADwAAAGRycy9kb3du&#10;cmV2LnhtbEyPPU/DMBCGdyT+g3WV2FoniKZVGqdCkbowQajE6sZHEtU+R7Gbpv+eAwYY771H70ex&#10;n50VE46h96QgXSUgkBpvemoVHN8Pyy2IEDUZbT2hghsG2Jf3d4XOjb/SG051bAWbUMi1gi7GIZcy&#10;NB06HVZ+QOLfpx+djnyOrTSjvrK5s/IxSTLpdE+c0OkBqw6bc31xnOuHp3Og6eNwfJnlay1vVW8r&#10;pR4W8/MORMQ5/sHwXZ+rQ8mdTv5CJgirYLNJM0YVLNdpxiMY+ZVOP9J6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ZXlRxN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6CE1AA72" wp14:editId="2854D286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505917" id="Freeform 65" o:spid="_x0000_s1026" alt="&quot;&quot;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591D22F0" wp14:editId="4DD23D3C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8A8A30" id="Freeform 66" o:spid="_x0000_s1026" alt="&quot;&quot;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583FDCB" wp14:editId="03AC03CE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CD985F" id="Freeform 67" o:spid="_x0000_s1026" alt="&quot;&quot;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91AAC02" wp14:editId="0F45AF15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C970C5" id="Freeform 68" o:spid="_x0000_s1026" alt="&quot;&quot;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xd//+3gAAAA0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F5A70E6" wp14:editId="4BAA1134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123932D" id="Rectangle 70" o:spid="_x0000_s1026" alt="&quot;&quot;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E44LQH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5662D639" wp14:editId="28C13CD9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0BF42B" id="Freeform 74" o:spid="_x0000_s1026" alt="&quot;&quot;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V3a1/d0AAAANAQAADwAAAGRycy9kb3du&#10;cmV2LnhtbEyPPU/DMBCGdyT+g3WV2Fon0EZVGqdCkbowQajE6sZHEtU+R7Gbpv+eAwYY771H70ex&#10;n50VE46h96QgXSUgkBpvemoVHN8Pyy2IEDUZbT2hghsG2Jf3d4XOjb/SG051bAWbUMi1gi7GIZcy&#10;NB06HVZ+QOLfpx+djnyOrTSjvrK5s/IxSTLpdE+c0OkBqw6bc31xnOuH9TnQ9HE4vszytZa3qreV&#10;Ug+L+XkHIuIc/2D4rs/VoeROJ38hE4RVsM7SJ0YVLDdpxiMY+ZVOP9Jm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V3a1/d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18481924" wp14:editId="20F9386C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790BC6" id="Freeform 75" o:spid="_x0000_s1026" alt="&quot;&quot;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13F63F82" wp14:editId="68EF2183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B6B633" id="Freeform 76" o:spid="_x0000_s1026" alt="&quot;&quot;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38E57CC7" wp14:editId="56F09E2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8443AD" id="Freeform 77" o:spid="_x0000_s1026" alt="&quot;&quot;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7EF4EE6" wp14:editId="62B2B182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199A5B" id="Freeform 78" o:spid="_x0000_s1026" alt="&quot;&quot;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BPaEQ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C50ADE7" wp14:editId="3E2C636A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B50294" id="Rectangle 80" o:spid="_x0000_s1026" alt="&quot;&quot;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ssrnwd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47EEB3F2" wp14:editId="2B7A2DF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C665F5" id="Freeform 95" o:spid="_x0000_s1026" alt="&quot;&quot;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094261E2" wp14:editId="52B1C5F6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8E4424" id="Freeform 191" o:spid="_x0000_s1026" alt="&quot;&quot;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09044450" wp14:editId="03BD71A8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CE935C" id="Year Backing" o:spid="_x0000_s1026" alt="&quot;&quot;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15BDDD2D" wp14:editId="2FDAC218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A3BADB" id="Note Backing" o:spid="_x0000_s1026" alt="&quot;&quot;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68767" w14:textId="77777777" w:rsidR="00B04876" w:rsidRDefault="00B04876">
      <w:pPr>
        <w:spacing w:after="0"/>
      </w:pPr>
      <w:r>
        <w:separator/>
      </w:r>
    </w:p>
  </w:footnote>
  <w:footnote w:type="continuationSeparator" w:id="0">
    <w:p w14:paraId="52723362" w14:textId="77777777" w:rsidR="00B04876" w:rsidRDefault="00B048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84878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548822CB" wp14:editId="05ABAEF3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477C35" id="Freeform 11" o:spid="_x0000_s1026" alt="&quot;&quot;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266354A7" wp14:editId="4BB3633C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197BFE" id="Freeform 12" o:spid="_x0000_s1026" alt="&quot;&quot;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3BF2C319" wp14:editId="6B3368CD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ABB0A2" id="Rectangle 13" o:spid="_x0000_s1026" alt="&quot;&quot;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XiqbN9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2E486EB2" wp14:editId="2BCB5DA2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3F33FD" id="Freeform 19" o:spid="_x0000_s1026" alt="&quot;&quot;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33D3E7D2" wp14:editId="63712034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11B6D8" id="Freeform 28" o:spid="_x0000_s1026" alt="&quot;&quot;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05ED5E95" wp14:editId="7E523EFC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92EF75" id="Freeform 29" o:spid="_x0000_s1026" alt="&quot;&quot;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344746FA" wp14:editId="2D7AC15C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6439BD" id="Freeform 30" o:spid="_x0000_s1026" alt="&quot;&quot;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5958A669" wp14:editId="38F4E8A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B9AEF7" id="Freeform 31" o:spid="_x0000_s1026" alt="&quot;&quot;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LJQ1ZT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268D4434" wp14:editId="147E3EF5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F7F2AA" id="Freeform 32" o:spid="_x0000_s1026" alt="&quot;&quot;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4A41FC18" wp14:editId="6070FC4F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DF0D16" id="Rectangle 33" o:spid="_x0000_s1026" alt="&quot;&quot;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meAE09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698C4980" wp14:editId="45EC956E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3F253" id="Freeform 34" o:spid="_x0000_s1026" alt="&quot;&quot;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25dWXdwAAAAHAQAADwAAAGRycy9kb3du&#10;cmV2LnhtbEyOQUvDQBCF74L/YRnBi9jd5pDYNJsiSkH0IK3Nobdpdk2C2dmQ3bbRX+8Igp6Gj/d4&#10;8xWryfXiZMfQedIwnykQlmpvOmo07N7Wt3cgQkQy2HuyGj5tgFV5eVFgbvyZNva0jY3gEQo5amhj&#10;HHIpQ91ah2HmB0ucvfvRYWQcG2lGPPO462WiVCoddsQfWhzsQ2vrj+3RaRgXydPiZp+6qsLX3Yta&#10;P1bP6kvr66vpfgki2in+leFHn9WhZKeDP5IJoteQzrnIJ0syEJxnzIdflmUh//uX3wA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Dbl1Zd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202D8650" wp14:editId="0D866D6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CD2238" id="Freeform 35" o:spid="_x0000_s1026" alt="&quot;&quot;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91ECC32" wp14:editId="2D8C8F94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B86A3C" id="Freeform 36" o:spid="_x0000_s1026" alt="&quot;&quot;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46CEC86" wp14:editId="61BA764B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A8BA8B" id="Freeform 37" o:spid="_x0000_s1026" alt="&quot;&quot;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4958FC21" wp14:editId="75CD528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F65FD8" id="Freeform 38" o:spid="_x0000_s1026" alt="&quot;&quot;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60E31ADE" wp14:editId="038AA82B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B9EB50" id="Freeform 39" o:spid="_x0000_s1026" alt="&quot;&quot;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9623436" wp14:editId="4779FD78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1E3EA2" id="Rectangle 40" o:spid="_x0000_s1026" alt="&quot;&quot;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BlSw9I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2DFDB631" wp14:editId="79434838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309D50" id="Freeform 41" o:spid="_x0000_s1026" alt="&quot;&quot;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2536850E" wp14:editId="379B358A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20C60C" id="Freeform 42" o:spid="_x0000_s1026" alt="&quot;&quot;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5861C599" wp14:editId="39E66FF3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D1539B" id="Freeform 43" o:spid="_x0000_s1026" alt="&quot;&quot;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861904C" wp14:editId="31E99757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0F02F9" id="Freeform 44" o:spid="_x0000_s1026" alt="&quot;&quot;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695FB560" wp14:editId="17BE1CBD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332C22" id="Freeform 45" o:spid="_x0000_s1026" alt="&quot;&quot;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CsV2pz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361319C" wp14:editId="72B91B4A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D2A22E" id="Freeform 46" o:spid="_x0000_s1026" alt="&quot;&quot;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f1S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258DC32" wp14:editId="66043CCF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C2AE5F8" id="Rectangle 47" o:spid="_x0000_s1026" alt="&quot;&quot;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qZwm/eAAAACw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B9DB873" wp14:editId="7CB9F927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93D229" id="Freeform 48" o:spid="_x0000_s1026" alt="&quot;&quot;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jDUt/9wAAAAHAQAADwAAAGRycy9kb3du&#10;cmV2LnhtbEyPQUvDQBCF74L/YRnBi9jdVkjbmE0RpSB6ENvm4G2aXZNgdjbsbtvor3cEQY8f7/Hm&#10;m2I1ul4cbYidJw3TiQJhqfamo0bDbru+XoCICclg78lq+LQRVuX5WYG58Sd6tcdNagSPUMxRQ5vS&#10;kEsZ69Y6jBM/WOLs3QeHiTE00gQ88bjr5UypTDrsiC+0ONj71tYfm4PTEJazx+XVW+aqCl92z2r9&#10;UD2pL60vL8a7WxDJjumvDD/6rA4lO+39gUwUvYZsykUNN/OMX+J8zrz/ZVkW8r9/+Q0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CMNS3/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5984428" wp14:editId="3D7B7717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D7B10D" id="Freeform 49" o:spid="_x0000_s1026" alt="&quot;&quot;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4948EEA" wp14:editId="123B6D85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AF44F8" id="Freeform 50" o:spid="_x0000_s1026" alt="&quot;&quot;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CE537E0" wp14:editId="509D3476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B17C8E" id="Freeform 51" o:spid="_x0000_s1026" alt="&quot;&quot;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9F27386" wp14:editId="2546C1A9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21FC96" id="Freeform 52" o:spid="_x0000_s1026" alt="&quot;&quot;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6802C0A" wp14:editId="1E264597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8E2719" id="Freeform 53" o:spid="_x0000_s1026" alt="&quot;&quot;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D48700C" wp14:editId="1EFF4D0F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DDFF438" id="Rectangle 54" o:spid="_x0000_s1026" alt="&quot;&quot;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DEVlkq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33C03FA" wp14:editId="70716B4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CCEA6F" id="Freeform 55" o:spid="_x0000_s1026" alt="&quot;&quot;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A2C89DC" wp14:editId="29B19078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4CECCA" id="Freeform 60" o:spid="_x0000_s1026" alt="&quot;&quot;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1KFQ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C001361" wp14:editId="49F4242A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DD1670" id="Freeform 62" o:spid="_x0000_s1026" alt="&quot;&quot;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sxV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61C3461" wp14:editId="73122DE6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7A1AB4" id="Freeform 63" o:spid="_x0000_s1026" alt="&quot;&quot;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B77C765" wp14:editId="5D292476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661A19" id="Freeform 69" o:spid="_x0000_s1026" alt="&quot;&quot;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E68BA9B" wp14:editId="62CB89D3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4356B3" id="Freeform 71" o:spid="_x0000_s1026" alt="&quot;&quot;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573425D" wp14:editId="21C5B40B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A47267" id="Freeform 72" o:spid="_x0000_s1026" alt="&quot;&quot;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UGR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898BDB3" wp14:editId="56B23C3D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CFE6282" id="Rectangle 73" o:spid="_x0000_s1026" alt="&quot;&quot;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0EBDE38E" wp14:editId="25CF6793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C12E38" id="Freeform 79" o:spid="_x0000_s1026" alt="&quot;&quot;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20C53398" wp14:editId="485902BE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BE6D49" id="Freeform 81" o:spid="_x0000_s1026" alt="&quot;&quot;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19CB1987" wp14:editId="1F9F161A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E9926E" id="Freeform 82" o:spid="_x0000_s1026" alt="&quot;&quot;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9NQ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351FB6EB" wp14:editId="1CB91630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68710D" id="Freeform 83" o:spid="_x0000_s1026" alt="&quot;&quot;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394E77D" wp14:editId="028154CB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205255" id="Freeform 84" o:spid="_x0000_s1026" alt="&quot;&quot;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369EB3EF" wp14:editId="0169968C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C580EF" id="Freeform 85" o:spid="_x0000_s1026" alt="&quot;&quot;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AC11E40" wp14:editId="6DB2493A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6E011C" id="Freeform 86" o:spid="_x0000_s1026" alt="&quot;&quot;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6BB0226A" wp14:editId="5F252F85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6E9063" id="Freeform 87" o:spid="_x0000_s1026" alt="&quot;&quot;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3wV7RtoAAAAJAQAADwAAAGRycy9kb3du&#10;cmV2LnhtbEyPPWvDMBCG90L/g7hCt0Z2CWpwLYdgyNKpdQNdFetim0gnYymO8+97pUM73nsP70e5&#10;XbwTM05xCKQhX2UgkNpgB+o0HD73TxsQMRmyxgVCDTeMsK3u70pT2HClD5yb1Ak2oVgYDX1KYyFl&#10;bHv0Jq7CiMS/U5i8SXxOnbSTubK5d/I5y5T0ZiBO6M2IdY/tubl4zg3j+hxp/tof3hb53shbPbha&#10;68eHZfcKIuGS/mD4qc/VoeJOx3AhG4XToPJ1zqiGjVIgGPgVjiy8KJBVKf8vqL4B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3wV7Rt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309CFAA0" wp14:editId="1147A8E4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4D650A" id="Freeform 88" o:spid="_x0000_s1026" alt="&quot;&quot;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0526E15D" wp14:editId="3FA0588B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EA2211" id="Freeform 89" o:spid="_x0000_s1026" alt="&quot;&quot;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0571A956" wp14:editId="7479FDBD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8E5D77" id="Freeform 90" o:spid="_x0000_s1026" alt="&quot;&quot;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8Ai6gNoAAAAJAQAADwAAAGRycy9kb3du&#10;cmV2LnhtbEyPPW/CMBCG90r8B+uQuhWHFgUU4iAUiaVTmyKxmvhIIuxzFJsQ/n2v6tCO996j9yPf&#10;Tc6KEYfQeVKwXCQgkGpvOmoUHL8OLxsQIWoy2npCBQ8MsCtmT7nOjL/TJ45VbASbUMi0gjbGPpMy&#10;1C06HRa+R+LfxQ9ORz6HRppB39ncWfmaJKl0uiNOaHWPZYv1tbo5zvX96hpoPB2O75P8qOSj7Gyp&#10;1PN82m9BRJziHww/9bk6FNzp7G9kgrAK3pLVklEFmzQFwcCvcGZhnYIscvl/QfEN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8Ai6gN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07083007" wp14:editId="60273377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6807BF" id="Freeform 91" o:spid="_x0000_s1026" alt="&quot;&quot;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5AEE3B8A" wp14:editId="006EF8C6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FBEDF0" id="Freeform 92" o:spid="_x0000_s1026" alt="&quot;&quot;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3C4A7D07" wp14:editId="10AB38C2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B6F237" id="Freeform 93" o:spid="_x0000_s1026" alt="&quot;&quot;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13AD26CC" wp14:editId="74B61C0D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E051C84" id="Rectangle 94" o:spid="_x0000_s1026" alt="&quot;&quot;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CGmBvb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095F048E" wp14:editId="1D3E695F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24"/>
    <w:docVar w:name="MonthEndA" w:val="7/31/2024"/>
    <w:docVar w:name="MonthEndB" w:val="5/31/2024"/>
    <w:docVar w:name="MonthStart" w:val="6/1/2024"/>
    <w:docVar w:name="MonthStartA" w:val="7/1/2024"/>
    <w:docVar w:name="MonthStartB" w:val="5/1/2024"/>
  </w:docVars>
  <w:rsids>
    <w:rsidRoot w:val="00B04876"/>
    <w:rsid w:val="000C7341"/>
    <w:rsid w:val="00155BFA"/>
    <w:rsid w:val="001E68AC"/>
    <w:rsid w:val="00220538"/>
    <w:rsid w:val="00267EEC"/>
    <w:rsid w:val="00304240"/>
    <w:rsid w:val="00494199"/>
    <w:rsid w:val="004C5E9C"/>
    <w:rsid w:val="00503B1A"/>
    <w:rsid w:val="005354D0"/>
    <w:rsid w:val="005557FB"/>
    <w:rsid w:val="00572786"/>
    <w:rsid w:val="005D4CF4"/>
    <w:rsid w:val="005E3E79"/>
    <w:rsid w:val="00611F4C"/>
    <w:rsid w:val="00655789"/>
    <w:rsid w:val="006F135C"/>
    <w:rsid w:val="0077304B"/>
    <w:rsid w:val="00786FD0"/>
    <w:rsid w:val="007B74FB"/>
    <w:rsid w:val="007C27FF"/>
    <w:rsid w:val="00804B1A"/>
    <w:rsid w:val="00851B36"/>
    <w:rsid w:val="00961F63"/>
    <w:rsid w:val="0098433C"/>
    <w:rsid w:val="00995F41"/>
    <w:rsid w:val="009B25FC"/>
    <w:rsid w:val="00A0585E"/>
    <w:rsid w:val="00A46876"/>
    <w:rsid w:val="00A87044"/>
    <w:rsid w:val="00AB6449"/>
    <w:rsid w:val="00AD1036"/>
    <w:rsid w:val="00AE7933"/>
    <w:rsid w:val="00B04876"/>
    <w:rsid w:val="00B25B6F"/>
    <w:rsid w:val="00BA00C3"/>
    <w:rsid w:val="00BC1258"/>
    <w:rsid w:val="00C03212"/>
    <w:rsid w:val="00C053C3"/>
    <w:rsid w:val="00C42492"/>
    <w:rsid w:val="00C95B21"/>
    <w:rsid w:val="00DA7275"/>
    <w:rsid w:val="00E80BBF"/>
    <w:rsid w:val="00E87F40"/>
    <w:rsid w:val="00EA1E49"/>
    <w:rsid w:val="00F0159B"/>
    <w:rsid w:val="00F773B4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22F0"/>
  <w15:docId w15:val="{426FBA24-55F0-4DB9-B4BB-1B447B228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ham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F25C41-0F4D-4715-B613-1C97A28A79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70ADAE-E8C9-422C-9EFB-0ECF8B6A05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9CD9081-A2B1-41D2-A652-D01DF5B98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</TotalTime>
  <Pages>1</Pages>
  <Words>907</Words>
  <Characters>5171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Donald Kearns</dc:creator>
  <cp:keywords/>
  <cp:lastModifiedBy>Donald Kearns</cp:lastModifiedBy>
  <cp:revision>2</cp:revision>
  <cp:lastPrinted>2024-06-09T20:41:00Z</cp:lastPrinted>
  <dcterms:created xsi:type="dcterms:W3CDTF">2024-06-09T20:42:00Z</dcterms:created>
  <dcterms:modified xsi:type="dcterms:W3CDTF">2024-06-09T20:42:00Z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