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7B74FB" w14:paraId="380217C7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7811745A" w14:textId="77777777" w:rsidR="007B74FB" w:rsidRDefault="000C7341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14:paraId="50A99C40" w14:textId="77777777" w:rsidR="007B74FB" w:rsidRDefault="000C7341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14:paraId="15DC3153" w14:textId="77777777" w:rsidR="007B74FB" w:rsidRDefault="000C7341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14:paraId="3B5CEA1C" w14:textId="77777777" w:rsidR="007B74FB" w:rsidRDefault="000C7341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14:paraId="768E0D69" w14:textId="77777777" w:rsidR="007B74FB" w:rsidRDefault="000C7341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14:paraId="42A55BCC" w14:textId="77777777" w:rsidR="007B74FB" w:rsidRDefault="000C7341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14:paraId="5CBF7541" w14:textId="77777777" w:rsidR="007B74FB" w:rsidRDefault="000C7341">
            <w:pPr>
              <w:pStyle w:val="Days"/>
            </w:pPr>
            <w:r>
              <w:t>Saturday</w:t>
            </w:r>
          </w:p>
        </w:tc>
      </w:tr>
    </w:tbl>
    <w:p w14:paraId="43570CFA" w14:textId="77777777" w:rsidR="007B74FB" w:rsidRDefault="000C7341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77841847" wp14:editId="21A45F5F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Calendar Grid Art-Table Header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7BAA2" id="Calendar Grid Art-Table Headers" o:spid="_x0000_s1026" alt="&quot;&quot;" style="position:absolute;margin-left:0;margin-top:0;width:546.5pt;height:31.7pt;z-index:-25165516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10" o:title="Background Texture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7B74FB" w14:paraId="276CF235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D99AAEF" w14:textId="77777777" w:rsidR="007B74FB" w:rsidRDefault="007B74FB"/>
        </w:tc>
        <w:tc>
          <w:tcPr>
            <w:tcW w:w="345" w:type="dxa"/>
            <w:vAlign w:val="bottom"/>
          </w:tcPr>
          <w:p w14:paraId="0B3F840B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1EB95F28" w14:textId="77777777" w:rsidR="007B74FB" w:rsidRDefault="007B74FB"/>
        </w:tc>
        <w:tc>
          <w:tcPr>
            <w:tcW w:w="346" w:type="dxa"/>
            <w:vAlign w:val="bottom"/>
          </w:tcPr>
          <w:p w14:paraId="48844E1C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2661C"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 w:rsidR="00B2661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6B55414" w14:textId="77777777" w:rsidR="007B74FB" w:rsidRDefault="007B74FB"/>
        </w:tc>
        <w:tc>
          <w:tcPr>
            <w:tcW w:w="346" w:type="dxa"/>
            <w:vAlign w:val="bottom"/>
          </w:tcPr>
          <w:p w14:paraId="456736D1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2661C"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 w:rsidR="00B2661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3AEC891" w14:textId="77777777" w:rsidR="007B74FB" w:rsidRDefault="007B74FB"/>
        </w:tc>
        <w:tc>
          <w:tcPr>
            <w:tcW w:w="346" w:type="dxa"/>
            <w:vAlign w:val="bottom"/>
          </w:tcPr>
          <w:p w14:paraId="035137F3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2661C"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 w:rsidR="00B2661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 w:rsidR="00B2661C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DDC0D83" w14:textId="77777777" w:rsidR="007B74FB" w:rsidRDefault="007B74FB"/>
        </w:tc>
        <w:tc>
          <w:tcPr>
            <w:tcW w:w="346" w:type="dxa"/>
            <w:vAlign w:val="bottom"/>
          </w:tcPr>
          <w:p w14:paraId="5DFF492F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2661C"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 w:rsidR="00B2661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 w:rsidR="00B2661C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7B3881D" w14:textId="77777777" w:rsidR="007B74FB" w:rsidRDefault="00B2661C">
            <w:r>
              <w:t>Kate 9:00 am</w:t>
            </w:r>
          </w:p>
          <w:p w14:paraId="25A784D0" w14:textId="09FE3125" w:rsidR="00B2661C" w:rsidRDefault="00B2661C">
            <w:r>
              <w:t>Wedding 5:00 pm</w:t>
            </w:r>
          </w:p>
        </w:tc>
        <w:tc>
          <w:tcPr>
            <w:tcW w:w="346" w:type="dxa"/>
            <w:vAlign w:val="bottom"/>
          </w:tcPr>
          <w:p w14:paraId="269EF941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2661C"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 w:rsidR="00B2661C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 w:rsidR="00B2661C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2661C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B2661C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737D7AC" w14:textId="77777777" w:rsidR="007B74FB" w:rsidRDefault="00B2661C">
            <w:r>
              <w:t xml:space="preserve">Kate 5:30  </w:t>
            </w:r>
          </w:p>
          <w:p w14:paraId="3BCCF659" w14:textId="694097A1" w:rsidR="00B2661C" w:rsidRDefault="00B2661C">
            <w:r w:rsidRPr="00B2661C">
              <w:rPr>
                <w:color w:val="FF0000"/>
              </w:rPr>
              <w:t>Don CO</w:t>
            </w:r>
          </w:p>
        </w:tc>
        <w:tc>
          <w:tcPr>
            <w:tcW w:w="335" w:type="dxa"/>
            <w:vAlign w:val="bottom"/>
          </w:tcPr>
          <w:p w14:paraId="411395F7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2661C"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 w:rsidR="00B2661C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 w:rsidR="00B2661C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2661C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B2661C">
              <w:rPr>
                <w:noProof/>
              </w:rPr>
              <w:t>2</w:t>
            </w:r>
            <w:r>
              <w:fldChar w:fldCharType="end"/>
            </w:r>
          </w:p>
        </w:tc>
      </w:tr>
      <w:tr w:rsidR="007B74FB" w14:paraId="558C8186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6B5258C" w14:textId="77777777" w:rsidR="007B74FB" w:rsidRDefault="00B2661C">
            <w:r>
              <w:t>Steve</w:t>
            </w:r>
          </w:p>
          <w:p w14:paraId="1994AE0D" w14:textId="4101BAF3" w:rsidR="00B2661C" w:rsidRDefault="00B2661C">
            <w:r w:rsidRPr="00B2661C">
              <w:rPr>
                <w:color w:val="FF0000"/>
              </w:rPr>
              <w:t>Spencer/ John CO</w:t>
            </w:r>
          </w:p>
        </w:tc>
        <w:tc>
          <w:tcPr>
            <w:tcW w:w="345" w:type="dxa"/>
            <w:vAlign w:val="bottom"/>
          </w:tcPr>
          <w:p w14:paraId="77E5F78B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 w:rsidR="00B2661C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C5692FF" w14:textId="77777777" w:rsidR="007B74FB" w:rsidRDefault="007B74FB"/>
        </w:tc>
        <w:tc>
          <w:tcPr>
            <w:tcW w:w="346" w:type="dxa"/>
            <w:vAlign w:val="bottom"/>
          </w:tcPr>
          <w:p w14:paraId="30521216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B2661C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78C9A7A" w14:textId="77777777" w:rsidR="007B74FB" w:rsidRDefault="007B74FB"/>
        </w:tc>
        <w:tc>
          <w:tcPr>
            <w:tcW w:w="346" w:type="dxa"/>
            <w:vAlign w:val="bottom"/>
          </w:tcPr>
          <w:p w14:paraId="480F14E9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B2661C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5A1F947" w14:textId="77777777" w:rsidR="007B74FB" w:rsidRDefault="007B74FB"/>
        </w:tc>
        <w:tc>
          <w:tcPr>
            <w:tcW w:w="346" w:type="dxa"/>
            <w:vAlign w:val="bottom"/>
          </w:tcPr>
          <w:p w14:paraId="31E4C8F9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B2661C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0FECA6E" w14:textId="77777777" w:rsidR="007B74FB" w:rsidRDefault="007B74FB"/>
        </w:tc>
        <w:tc>
          <w:tcPr>
            <w:tcW w:w="346" w:type="dxa"/>
            <w:vAlign w:val="bottom"/>
          </w:tcPr>
          <w:p w14:paraId="39A8ACDC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 w:rsidR="00B2661C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6FC5807" w14:textId="77777777" w:rsidR="007B74FB" w:rsidRDefault="007B74FB"/>
        </w:tc>
        <w:tc>
          <w:tcPr>
            <w:tcW w:w="346" w:type="dxa"/>
            <w:vAlign w:val="bottom"/>
          </w:tcPr>
          <w:p w14:paraId="69C9D1CB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 w:rsidR="00B2661C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A857305" w14:textId="77777777" w:rsidR="007B74FB" w:rsidRDefault="00B2661C">
            <w:r>
              <w:t>Lucy</w:t>
            </w:r>
          </w:p>
          <w:p w14:paraId="7E823CFF" w14:textId="18456454" w:rsidR="00B2661C" w:rsidRDefault="00B2661C">
            <w:r w:rsidRPr="00B2661C">
              <w:rPr>
                <w:color w:val="FF0000"/>
              </w:rPr>
              <w:t xml:space="preserve">Don C/O </w:t>
            </w:r>
          </w:p>
        </w:tc>
        <w:tc>
          <w:tcPr>
            <w:tcW w:w="335" w:type="dxa"/>
            <w:vAlign w:val="bottom"/>
          </w:tcPr>
          <w:p w14:paraId="656B0430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 w:rsidR="00B2661C">
              <w:rPr>
                <w:noProof/>
              </w:rPr>
              <w:t>9</w:t>
            </w:r>
            <w:r>
              <w:fldChar w:fldCharType="end"/>
            </w:r>
          </w:p>
        </w:tc>
      </w:tr>
      <w:tr w:rsidR="007B74FB" w14:paraId="4C606FC5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34749FEC" w14:textId="77777777" w:rsidR="007B74FB" w:rsidRDefault="00B2661C">
            <w:r>
              <w:t>George 8/10:30</w:t>
            </w:r>
          </w:p>
          <w:p w14:paraId="0A51D497" w14:textId="4296F100" w:rsidR="00B2661C" w:rsidRDefault="00B2661C">
            <w:r w:rsidRPr="00B2661C">
              <w:rPr>
                <w:color w:val="FF0000"/>
              </w:rPr>
              <w:t>Lucy /John CO</w:t>
            </w:r>
          </w:p>
        </w:tc>
        <w:tc>
          <w:tcPr>
            <w:tcW w:w="345" w:type="dxa"/>
            <w:vAlign w:val="bottom"/>
          </w:tcPr>
          <w:p w14:paraId="00554F58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 w:rsidR="00B2661C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3D19611" w14:textId="77777777" w:rsidR="007B74FB" w:rsidRDefault="007B74FB"/>
        </w:tc>
        <w:tc>
          <w:tcPr>
            <w:tcW w:w="346" w:type="dxa"/>
            <w:vAlign w:val="bottom"/>
          </w:tcPr>
          <w:p w14:paraId="7A7705BB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 w:rsidR="00B2661C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323D351" w14:textId="77777777" w:rsidR="007B74FB" w:rsidRDefault="007B74FB"/>
        </w:tc>
        <w:tc>
          <w:tcPr>
            <w:tcW w:w="346" w:type="dxa"/>
            <w:vAlign w:val="bottom"/>
          </w:tcPr>
          <w:p w14:paraId="506E91FB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 w:rsidR="00B2661C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CE335EE" w14:textId="77777777" w:rsidR="007B74FB" w:rsidRDefault="007B74FB"/>
        </w:tc>
        <w:tc>
          <w:tcPr>
            <w:tcW w:w="346" w:type="dxa"/>
            <w:vAlign w:val="bottom"/>
          </w:tcPr>
          <w:p w14:paraId="7398CCF1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 w:rsidR="00B2661C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7FB1F74" w14:textId="77777777" w:rsidR="007B74FB" w:rsidRDefault="007B74FB"/>
        </w:tc>
        <w:tc>
          <w:tcPr>
            <w:tcW w:w="346" w:type="dxa"/>
            <w:vAlign w:val="bottom"/>
          </w:tcPr>
          <w:p w14:paraId="07F2802F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 w:rsidR="00B2661C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D2C32C8" w14:textId="77777777" w:rsidR="007B74FB" w:rsidRDefault="007B74FB"/>
        </w:tc>
        <w:tc>
          <w:tcPr>
            <w:tcW w:w="346" w:type="dxa"/>
            <w:vAlign w:val="bottom"/>
          </w:tcPr>
          <w:p w14:paraId="23A52D33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 w:rsidR="00B2661C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A6820DC" w14:textId="77777777" w:rsidR="007B74FB" w:rsidRDefault="00B2661C">
            <w:r>
              <w:t>Clara</w:t>
            </w:r>
          </w:p>
          <w:p w14:paraId="12C3D1D3" w14:textId="103E7566" w:rsidR="00B2661C" w:rsidRDefault="00B2661C">
            <w:proofErr w:type="gramStart"/>
            <w:r w:rsidRPr="00B2661C">
              <w:rPr>
                <w:color w:val="FF0000"/>
              </w:rPr>
              <w:t>Don  CO</w:t>
            </w:r>
            <w:proofErr w:type="gramEnd"/>
          </w:p>
        </w:tc>
        <w:tc>
          <w:tcPr>
            <w:tcW w:w="335" w:type="dxa"/>
            <w:vAlign w:val="bottom"/>
          </w:tcPr>
          <w:p w14:paraId="7D554C63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 w:rsidR="00B2661C">
              <w:rPr>
                <w:noProof/>
              </w:rPr>
              <w:t>16</w:t>
            </w:r>
            <w:r>
              <w:fldChar w:fldCharType="end"/>
            </w:r>
          </w:p>
        </w:tc>
      </w:tr>
      <w:tr w:rsidR="007B74FB" w14:paraId="253F911D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5DC5F559" w14:textId="77777777" w:rsidR="007B74FB" w:rsidRDefault="00B2661C">
            <w:r>
              <w:t>Margie</w:t>
            </w:r>
          </w:p>
          <w:p w14:paraId="2AACB182" w14:textId="48AC257B" w:rsidR="00B2661C" w:rsidRDefault="00B2661C">
            <w:r>
              <w:rPr>
                <w:color w:val="FF0000"/>
              </w:rPr>
              <w:t xml:space="preserve"> Spencer /</w:t>
            </w:r>
            <w:proofErr w:type="spellStart"/>
            <w:r>
              <w:rPr>
                <w:color w:val="FF0000"/>
              </w:rPr>
              <w:t>JohnCO</w:t>
            </w:r>
            <w:proofErr w:type="spellEnd"/>
          </w:p>
        </w:tc>
        <w:tc>
          <w:tcPr>
            <w:tcW w:w="345" w:type="dxa"/>
            <w:vAlign w:val="bottom"/>
          </w:tcPr>
          <w:p w14:paraId="3E229301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 w:rsidR="00B2661C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F6E71D7" w14:textId="77777777" w:rsidR="007B74FB" w:rsidRDefault="007B74FB"/>
        </w:tc>
        <w:tc>
          <w:tcPr>
            <w:tcW w:w="346" w:type="dxa"/>
            <w:vAlign w:val="bottom"/>
          </w:tcPr>
          <w:p w14:paraId="5B123532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B2661C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48FB52D" w14:textId="77777777" w:rsidR="007B74FB" w:rsidRDefault="007B74FB"/>
        </w:tc>
        <w:tc>
          <w:tcPr>
            <w:tcW w:w="346" w:type="dxa"/>
            <w:vAlign w:val="bottom"/>
          </w:tcPr>
          <w:p w14:paraId="78265C68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B2661C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2B3F28C" w14:textId="77777777" w:rsidR="007B74FB" w:rsidRDefault="007B74FB"/>
        </w:tc>
        <w:tc>
          <w:tcPr>
            <w:tcW w:w="346" w:type="dxa"/>
            <w:vAlign w:val="bottom"/>
          </w:tcPr>
          <w:p w14:paraId="7C6CCCEE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B2661C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4FED233" w14:textId="77777777" w:rsidR="007B74FB" w:rsidRDefault="007B74FB"/>
        </w:tc>
        <w:tc>
          <w:tcPr>
            <w:tcW w:w="346" w:type="dxa"/>
            <w:vAlign w:val="bottom"/>
          </w:tcPr>
          <w:p w14:paraId="6ED2E596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 w:rsidR="00B2661C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BBE9D76" w14:textId="77777777" w:rsidR="007B74FB" w:rsidRDefault="007B74FB"/>
        </w:tc>
        <w:tc>
          <w:tcPr>
            <w:tcW w:w="346" w:type="dxa"/>
            <w:vAlign w:val="bottom"/>
          </w:tcPr>
          <w:p w14:paraId="4AAB75FB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 w:rsidR="00B2661C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7E75BFF" w14:textId="77777777" w:rsidR="007B74FB" w:rsidRDefault="00B2661C">
            <w:r>
              <w:t>Kate</w:t>
            </w:r>
          </w:p>
          <w:p w14:paraId="2EDA0E47" w14:textId="19F06DD0" w:rsidR="00B2661C" w:rsidRDefault="00B2661C">
            <w:r w:rsidRPr="00B2661C">
              <w:rPr>
                <w:color w:val="FF0000"/>
              </w:rPr>
              <w:t>Don CO</w:t>
            </w:r>
          </w:p>
        </w:tc>
        <w:tc>
          <w:tcPr>
            <w:tcW w:w="335" w:type="dxa"/>
            <w:vAlign w:val="bottom"/>
          </w:tcPr>
          <w:p w14:paraId="7E628970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 w:rsidR="00B2661C">
              <w:rPr>
                <w:noProof/>
              </w:rPr>
              <w:t>23</w:t>
            </w:r>
            <w:r>
              <w:fldChar w:fldCharType="end"/>
            </w:r>
          </w:p>
        </w:tc>
      </w:tr>
      <w:tr w:rsidR="007B74FB" w14:paraId="37305533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5E851A5F" w14:textId="77777777" w:rsidR="007B74FB" w:rsidRDefault="00B2661C">
            <w:r>
              <w:t>Pam</w:t>
            </w:r>
          </w:p>
          <w:p w14:paraId="12AED018" w14:textId="4A296A15" w:rsidR="00B2661C" w:rsidRDefault="00B2661C">
            <w:proofErr w:type="gramStart"/>
            <w:r w:rsidRPr="00B2661C">
              <w:rPr>
                <w:color w:val="FF0000"/>
              </w:rPr>
              <w:t>Lucy  /</w:t>
            </w:r>
            <w:proofErr w:type="gramEnd"/>
            <w:r w:rsidRPr="00B2661C">
              <w:rPr>
                <w:color w:val="FF0000"/>
              </w:rPr>
              <w:t>John CO</w:t>
            </w:r>
          </w:p>
        </w:tc>
        <w:tc>
          <w:tcPr>
            <w:tcW w:w="345" w:type="dxa"/>
            <w:vAlign w:val="bottom"/>
          </w:tcPr>
          <w:p w14:paraId="5771D1EE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 w:rsidR="00B2661C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 w:rsidR="00B2661C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2661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 w:rsidR="00B2661C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2661C"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 w:rsidR="00B2661C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48F6D8E" w14:textId="77777777" w:rsidR="007B74FB" w:rsidRDefault="007B74FB"/>
        </w:tc>
        <w:tc>
          <w:tcPr>
            <w:tcW w:w="346" w:type="dxa"/>
            <w:vAlign w:val="bottom"/>
          </w:tcPr>
          <w:p w14:paraId="4D6AAF1C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 w:rsidR="00B2661C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 w:rsidR="00B2661C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2661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 w:rsidR="00B2661C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2661C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B2661C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0CCACCD" w14:textId="77777777" w:rsidR="007B74FB" w:rsidRDefault="007B74FB"/>
        </w:tc>
        <w:tc>
          <w:tcPr>
            <w:tcW w:w="346" w:type="dxa"/>
            <w:vAlign w:val="bottom"/>
          </w:tcPr>
          <w:p w14:paraId="170DEFF8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 w:rsidR="00B2661C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 w:rsidR="00B2661C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2661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 w:rsidR="00B2661C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2661C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B2661C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CBBB91D" w14:textId="77777777" w:rsidR="007B74FB" w:rsidRDefault="007B74FB"/>
        </w:tc>
        <w:tc>
          <w:tcPr>
            <w:tcW w:w="346" w:type="dxa"/>
            <w:vAlign w:val="bottom"/>
          </w:tcPr>
          <w:p w14:paraId="18B953F8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 w:rsidR="00B2661C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 w:rsidR="00B2661C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2661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 w:rsidR="00B2661C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2661C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B2661C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8D7210C" w14:textId="77777777" w:rsidR="007B74FB" w:rsidRDefault="007B74FB"/>
        </w:tc>
        <w:tc>
          <w:tcPr>
            <w:tcW w:w="346" w:type="dxa"/>
            <w:vAlign w:val="bottom"/>
          </w:tcPr>
          <w:p w14:paraId="101B7592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 w:rsidR="00B2661C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 w:rsidR="00B2661C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2661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 w:rsidR="00B2661C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2661C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B2661C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87A1BF6" w14:textId="77777777" w:rsidR="007B74FB" w:rsidRDefault="007B74FB"/>
        </w:tc>
        <w:tc>
          <w:tcPr>
            <w:tcW w:w="346" w:type="dxa"/>
            <w:vAlign w:val="bottom"/>
          </w:tcPr>
          <w:p w14:paraId="4F8F6F81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 w:rsidR="00B2661C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 w:rsidR="00B2661C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2661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 w:rsidR="00B2661C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2661C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B2661C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0D22CBA" w14:textId="77777777" w:rsidR="007B74FB" w:rsidRDefault="00B2661C">
            <w:r>
              <w:t>Clara</w:t>
            </w:r>
          </w:p>
          <w:p w14:paraId="4CB5781C" w14:textId="1B12643C" w:rsidR="00B2661C" w:rsidRDefault="00B2661C">
            <w:r w:rsidRPr="00B2661C">
              <w:rPr>
                <w:color w:val="FF0000"/>
              </w:rPr>
              <w:t>Don CO</w:t>
            </w:r>
          </w:p>
        </w:tc>
        <w:tc>
          <w:tcPr>
            <w:tcW w:w="335" w:type="dxa"/>
            <w:vAlign w:val="bottom"/>
          </w:tcPr>
          <w:p w14:paraId="68CDB89D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 w:rsidR="00B2661C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 w:rsidR="00B2661C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2661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 w:rsidR="00B2661C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2661C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B2661C">
              <w:rPr>
                <w:noProof/>
              </w:rPr>
              <w:t>30</w:t>
            </w:r>
            <w:r>
              <w:fldChar w:fldCharType="end"/>
            </w:r>
          </w:p>
        </w:tc>
      </w:tr>
      <w:tr w:rsidR="007B74FB" w14:paraId="03C759B7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5D9B01FE" w14:textId="77777777" w:rsidR="007B74FB" w:rsidRDefault="00B2661C">
            <w:r>
              <w:t>Lucy</w:t>
            </w:r>
          </w:p>
          <w:p w14:paraId="54414A29" w14:textId="1B4DA2CF" w:rsidR="00B2661C" w:rsidRDefault="00B2661C">
            <w:r w:rsidRPr="00B2661C">
              <w:rPr>
                <w:color w:val="FF0000"/>
              </w:rPr>
              <w:t>Spencer/ John CO</w:t>
            </w:r>
          </w:p>
        </w:tc>
        <w:tc>
          <w:tcPr>
            <w:tcW w:w="345" w:type="dxa"/>
            <w:vAlign w:val="bottom"/>
          </w:tcPr>
          <w:p w14:paraId="67C6EF6B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 w:rsidR="00B2661C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 w:rsidR="00B2661C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2661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 w:rsidR="00B2661C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2661C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B2661C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5DBC49F" w14:textId="77777777" w:rsidR="007B74FB" w:rsidRDefault="007B74FB"/>
        </w:tc>
        <w:tc>
          <w:tcPr>
            <w:tcW w:w="346" w:type="dxa"/>
            <w:vAlign w:val="bottom"/>
          </w:tcPr>
          <w:p w14:paraId="6B12DF0D" w14:textId="7777777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 w:rsidR="00B2661C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 w:rsidR="00B2661C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2661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98433C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E03E704" w14:textId="77777777" w:rsidR="007B74FB" w:rsidRDefault="007B74FB"/>
        </w:tc>
        <w:tc>
          <w:tcPr>
            <w:tcW w:w="346" w:type="dxa"/>
            <w:vAlign w:val="bottom"/>
          </w:tcPr>
          <w:p w14:paraId="06C25082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67974CB6" w14:textId="77777777" w:rsidR="007B74FB" w:rsidRDefault="007B74FB"/>
        </w:tc>
        <w:tc>
          <w:tcPr>
            <w:tcW w:w="346" w:type="dxa"/>
            <w:vAlign w:val="bottom"/>
          </w:tcPr>
          <w:p w14:paraId="3266D8E1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2E9B05C2" w14:textId="77777777" w:rsidR="007B74FB" w:rsidRDefault="007B74FB"/>
        </w:tc>
        <w:tc>
          <w:tcPr>
            <w:tcW w:w="346" w:type="dxa"/>
            <w:vAlign w:val="bottom"/>
          </w:tcPr>
          <w:p w14:paraId="0C38AB09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75063DA6" w14:textId="77777777" w:rsidR="007B74FB" w:rsidRDefault="007B74FB"/>
        </w:tc>
        <w:tc>
          <w:tcPr>
            <w:tcW w:w="346" w:type="dxa"/>
            <w:vAlign w:val="bottom"/>
          </w:tcPr>
          <w:p w14:paraId="0B781127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1836C4C9" w14:textId="77777777" w:rsidR="007B74FB" w:rsidRDefault="007B74FB"/>
        </w:tc>
        <w:tc>
          <w:tcPr>
            <w:tcW w:w="335" w:type="dxa"/>
            <w:vAlign w:val="bottom"/>
          </w:tcPr>
          <w:p w14:paraId="08280EAB" w14:textId="77777777" w:rsidR="007B74FB" w:rsidRDefault="007B74FB">
            <w:pPr>
              <w:pStyle w:val="Dates"/>
            </w:pPr>
          </w:p>
        </w:tc>
      </w:tr>
    </w:tbl>
    <w:p w14:paraId="11C97FAD" w14:textId="77777777" w:rsidR="007B74FB" w:rsidRDefault="007B74FB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7B74FB" w14:paraId="4ED34887" w14:textId="77777777">
        <w:trPr>
          <w:trHeight w:hRule="exact" w:val="4464"/>
          <w:jc w:val="center"/>
        </w:trPr>
        <w:tc>
          <w:tcPr>
            <w:tcW w:w="5760" w:type="dxa"/>
          </w:tcPr>
          <w:p w14:paraId="7A33BA2E" w14:textId="77777777" w:rsidR="007B74FB" w:rsidRDefault="000C7341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B2661C">
              <w:t>January</w:t>
            </w:r>
            <w:r>
              <w:fldChar w:fldCharType="end"/>
            </w:r>
          </w:p>
          <w:p w14:paraId="2D7A689A" w14:textId="77777777" w:rsidR="007B74FB" w:rsidRDefault="000C7341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B2661C">
              <w:t>2021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7B74FB" w14:paraId="270CB5D8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C95B21" w14:paraId="665CB1D9" w14:textId="77777777" w:rsidTr="00A913EE">
                    <w:tc>
                      <w:tcPr>
                        <w:tcW w:w="714" w:type="pct"/>
                      </w:tcPr>
                      <w:p w14:paraId="4C0BB961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2661C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8D3AB7B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2661C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B668771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2661C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766DA55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2661C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FD2D875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2661C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6C6B15B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2661C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F8EDA62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2661C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28ECD277" w14:textId="77777777" w:rsidTr="00A913EE">
                    <w:tc>
                      <w:tcPr>
                        <w:tcW w:w="714" w:type="pct"/>
                      </w:tcPr>
                      <w:p w14:paraId="0D1FC048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6203398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C6812DA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FA81DB8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F8904AC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684F274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5564048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6B22431A" w14:textId="77777777" w:rsidTr="00A913EE">
                    <w:tc>
                      <w:tcPr>
                        <w:tcW w:w="714" w:type="pct"/>
                      </w:tcPr>
                      <w:p w14:paraId="2052DD93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60B08AD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0589823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1D12E8A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0F323F9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AB7D801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9E68252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2C770A73" w14:textId="77777777" w:rsidTr="00A913EE">
                    <w:tc>
                      <w:tcPr>
                        <w:tcW w:w="714" w:type="pct"/>
                      </w:tcPr>
                      <w:p w14:paraId="1C7528F2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5B07FFD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F2AEFF6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D44B583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FF45A40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C372629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ABFD5B9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2A5CA52F" w14:textId="77777777" w:rsidTr="00A913EE">
                    <w:tc>
                      <w:tcPr>
                        <w:tcW w:w="714" w:type="pct"/>
                      </w:tcPr>
                      <w:p w14:paraId="6DD8BB83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2661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E9E7359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2661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FBBE065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2661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59C4BF9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2661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81B5BA9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2661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C9831D1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2661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98433C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5BC0D72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98433C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2661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98433C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36FF9F98" w14:textId="77777777" w:rsidTr="00A913EE">
                    <w:tc>
                      <w:tcPr>
                        <w:tcW w:w="714" w:type="pct"/>
                      </w:tcPr>
                      <w:p w14:paraId="3F39BC96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98433C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2661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98433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504AF65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98433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2661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98433C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FC9748E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2E8954A3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6580BE04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17068043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6F7357E3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</w:tr>
                </w:tbl>
                <w:p w14:paraId="079A5513" w14:textId="77777777" w:rsidR="007B74FB" w:rsidRDefault="007B74FB"/>
              </w:tc>
              <w:tc>
                <w:tcPr>
                  <w:tcW w:w="482" w:type="dxa"/>
                </w:tcPr>
                <w:p w14:paraId="46BE7EFC" w14:textId="77777777" w:rsidR="007B74FB" w:rsidRDefault="007B74FB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7B74FB" w14:paraId="3B1758EB" w14:textId="77777777">
                    <w:tc>
                      <w:tcPr>
                        <w:tcW w:w="714" w:type="pct"/>
                      </w:tcPr>
                      <w:p w14:paraId="151A7586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2661C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31B3F57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2661C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9B25F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759C625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2661C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A13559B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2661C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2C7DED2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2661C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8BBEB03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2661C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C33D24C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2661C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5CC18B4C" w14:textId="77777777">
                    <w:tc>
                      <w:tcPr>
                        <w:tcW w:w="714" w:type="pct"/>
                      </w:tcPr>
                      <w:p w14:paraId="09BB08C4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74BEF10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71F2AED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1BEB870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CB68191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0959290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5244D99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10D001FF" w14:textId="77777777">
                    <w:tc>
                      <w:tcPr>
                        <w:tcW w:w="714" w:type="pct"/>
                      </w:tcPr>
                      <w:p w14:paraId="0809C819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A4E275E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3493B82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B7CB587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A4CEAF1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3DDCC6F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EF89099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07029F44" w14:textId="77777777">
                    <w:tc>
                      <w:tcPr>
                        <w:tcW w:w="714" w:type="pct"/>
                      </w:tcPr>
                      <w:p w14:paraId="16E940E5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D6B5FF2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B4C76B7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F734656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45E34D3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D1D4591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7028706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4DE97C1A" w14:textId="77777777">
                    <w:tc>
                      <w:tcPr>
                        <w:tcW w:w="714" w:type="pct"/>
                      </w:tcPr>
                      <w:p w14:paraId="0AA49C05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2661C"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80214A6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2661C"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2DF2449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2661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57FC14A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2661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126F347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2661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E4F9188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2661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D8EE4B9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2661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688EA766" w14:textId="77777777">
                    <w:tc>
                      <w:tcPr>
                        <w:tcW w:w="714" w:type="pct"/>
                      </w:tcPr>
                      <w:p w14:paraId="114AC4B2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2661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C688C92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B2661C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2661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655789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1E5A7D0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263AA41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4877BB1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CA12DB7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1E637510" w14:textId="77777777" w:rsidR="007B74FB" w:rsidRDefault="007B74FB">
                        <w:pPr>
                          <w:pStyle w:val="Off-MonthDates"/>
                        </w:pPr>
                      </w:p>
                    </w:tc>
                  </w:tr>
                </w:tbl>
                <w:p w14:paraId="43B8E3EC" w14:textId="77777777" w:rsidR="007B74FB" w:rsidRDefault="007B74FB"/>
              </w:tc>
            </w:tr>
          </w:tbl>
          <w:p w14:paraId="2DA8E288" w14:textId="77777777" w:rsidR="007B74FB" w:rsidRDefault="007B74FB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7B74FB" w14:paraId="3D4A7902" w14:textId="77777777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430744B0" w14:textId="77777777" w:rsidR="007B74FB" w:rsidRDefault="000C7341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 w:rsidR="00B2661C">
                    <w:t>December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8E2E025" w14:textId="77777777" w:rsidR="007B74FB" w:rsidRDefault="000C7341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 w:rsidR="00B2661C">
                    <w:t>2020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02BD9482" w14:textId="77777777" w:rsidR="007B74FB" w:rsidRDefault="007B74FB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3DF6E105" w14:textId="77777777" w:rsidR="007B74FB" w:rsidRDefault="000C7341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 w:rsidR="00B2661C">
                    <w:t>February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43235396" w14:textId="77777777" w:rsidR="007B74FB" w:rsidRDefault="000C7341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 w:rsidR="00B2661C">
                    <w:t>2021</w:t>
                  </w:r>
                  <w:r>
                    <w:fldChar w:fldCharType="end"/>
                  </w:r>
                </w:p>
              </w:tc>
            </w:tr>
          </w:tbl>
          <w:p w14:paraId="6D11218F" w14:textId="77777777" w:rsidR="007B74FB" w:rsidRDefault="007B74FB"/>
        </w:tc>
        <w:tc>
          <w:tcPr>
            <w:tcW w:w="629" w:type="dxa"/>
          </w:tcPr>
          <w:p w14:paraId="45415100" w14:textId="77777777" w:rsidR="007B74FB" w:rsidRDefault="007B74FB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75CD561F" w14:textId="77777777" w:rsidR="007B74FB" w:rsidRDefault="000C7341">
            <w:pPr>
              <w:pStyle w:val="Heading1"/>
            </w:pPr>
            <w:r>
              <w:t>Notes:</w:t>
            </w:r>
          </w:p>
          <w:p w14:paraId="616DDD65" w14:textId="0FF856EA" w:rsidR="007B74FB" w:rsidRDefault="00B2661C">
            <w:pPr>
              <w:pStyle w:val="Notes"/>
            </w:pPr>
            <w:r>
              <w:t>Happy New Year!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2B0BB3" wp14:editId="1FDFFB28">
                      <wp:extent cx="2009775" cy="1811020"/>
                      <wp:effectExtent l="0" t="0" r="9525" b="0"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9775" cy="1811020"/>
                                <a:chOff x="0" y="0"/>
                                <a:chExt cx="2545080" cy="22967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5080" cy="1888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0" y="1888490"/>
                                  <a:ext cx="2545080" cy="40830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B4B38A" w14:textId="4FCB67E8" w:rsidR="00B2661C" w:rsidRPr="00B2661C" w:rsidRDefault="00B2661C" w:rsidP="00B2661C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2B0BB3" id="Group 4" o:spid="_x0000_s1026" style="width:158.25pt;height:142.6pt;mso-position-horizontal-relative:char;mso-position-vertical-relative:line" coordsize="25450,2296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">
                      <v:shape id="Picture 2" o:spid="_x0000_s1027" type="#_x0000_t75" style="position:absolute;width:25450;height:18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">
                        <v:imagedata r:id="rId13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8" type="#_x0000_t202" style="position:absolute;top:18884;width:25450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      <v:textbox>
                          <w:txbxContent>
                            <w:p w14:paraId="69B4B38A" w14:textId="4FCB67E8" w:rsidR="00B2661C" w:rsidRPr="00B2661C" w:rsidRDefault="00B2661C" w:rsidP="00B2661C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A923EE8" w14:textId="77777777" w:rsidR="007B74FB" w:rsidRDefault="007B74FB">
      <w:pPr>
        <w:pStyle w:val="NoSpacing"/>
      </w:pPr>
    </w:p>
    <w:sectPr w:rsidR="007B74FB">
      <w:headerReference w:type="default" r:id="rId14"/>
      <w:footerReference w:type="default" r:id="rId15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0B56B3" w14:textId="77777777" w:rsidR="00423865" w:rsidRDefault="00423865">
      <w:pPr>
        <w:spacing w:after="0"/>
      </w:pPr>
      <w:r>
        <w:separator/>
      </w:r>
    </w:p>
  </w:endnote>
  <w:endnote w:type="continuationSeparator" w:id="0">
    <w:p w14:paraId="77D46930" w14:textId="77777777" w:rsidR="00423865" w:rsidRDefault="004238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213719" w14:textId="77777777" w:rsidR="007B74FB" w:rsidRDefault="000C734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15744" behindDoc="1" locked="0" layoutInCell="1" allowOverlap="1" wp14:anchorId="65F13F0B" wp14:editId="730C891F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DF673F" id="Freeform 14" o:spid="_x0000_s1026" alt="&quot;&quot;" style="position:absolute;margin-left:540.8pt;margin-top:-258.4pt;width:0;height:.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cf6Q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1" locked="0" layoutInCell="1" allowOverlap="1" wp14:anchorId="42F55B54" wp14:editId="59BD831A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CA1F0A" id="Freeform 15" o:spid="_x0000_s1026" alt="&quot;&quot;" style="position:absolute;margin-left:-1.5pt;margin-top:-254.25pt;width:.15pt;height:.7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7792" behindDoc="1" locked="0" layoutInCell="1" allowOverlap="1" wp14:anchorId="565B5143" wp14:editId="084968DC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4BAA8B2" id="Freeform 16" o:spid="_x0000_s1026" alt="&quot;&quot;" style="position:absolute;margin-left:-1.75pt;margin-top:-257.15pt;width:.4pt;height:2.4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" path="m,l,3,2,7r1,4l3,15r,4l,2r,l,xe" fillcolor="#8ed6ef [1300]" strokecolor="#8ed6ef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8816" behindDoc="1" locked="0" layoutInCell="1" allowOverlap="1" wp14:anchorId="03487A85" wp14:editId="0E90F572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11CB85" id="Freeform 17" o:spid="_x0000_s1026" alt="&quot;&quot;" style="position:absolute;margin-left:-1.75pt;margin-top:-258.9pt;width:.25pt;height:1.15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" path="m,l,1,2,3r,2l2,9,,9r,l,6,,4,,1,,xe" fillcolor="#8ed6ef [1300]" strokecolor="#8ed6ef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0864" behindDoc="1" locked="0" layoutInCell="1" allowOverlap="1" wp14:anchorId="6A24C193" wp14:editId="1F2306DC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6CB27B" id="Freeform 18" o:spid="_x0000_s1026" alt="&quot;&quot;" style="position:absolute;margin-left:-1.75pt;margin-top:-329.7pt;width:0;height:.2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1888" behindDoc="1" locked="0" layoutInCell="1" allowOverlap="1" wp14:anchorId="1DCAF353" wp14:editId="0DE582FC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033E38F" id="Rectangle 20" o:spid="_x0000_s1026" alt="&quot;&quot;" style="position:absolute;margin-left:-2pt;margin-top:-309.5pt;width:.15pt;height:.15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zX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j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2912" behindDoc="1" locked="0" layoutInCell="1" allowOverlap="1" wp14:anchorId="38DEAA21" wp14:editId="513190C0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442B4D7" id="Freeform 21" o:spid="_x0000_s1026" alt="&quot;&quot;" style="position:absolute;margin-left:-2.5pt;margin-top:-327.05pt;width:1pt;height:.15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" path="m8,l6,,3,1r,l,1,3,,6,,8,xe" fillcolor="#8ed6ef [1300]" strokecolor="#8ed6ef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3936" behindDoc="1" locked="0" layoutInCell="1" allowOverlap="1" wp14:anchorId="758AEAA4" wp14:editId="6D588E0F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FAD897" id="Freeform 22" o:spid="_x0000_s1026" alt="&quot;&quot;" style="position:absolute;margin-left:-.85pt;margin-top:-327.3pt;width:2.8pt;height:.4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" path="m21,r,l22,,20,,17,,13,2,9,2,4,3,,3,21,xe" fillcolor="#8ed6ef [1300]" strokecolor="#8ed6ef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4960" behindDoc="1" locked="0" layoutInCell="1" allowOverlap="1" wp14:anchorId="794ED8A5" wp14:editId="60DA343D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D5EAF5" id="Freeform 23" o:spid="_x0000_s1026" alt="&quot;&quot;" style="position:absolute;margin-left:2.7pt;margin-top:-327.3pt;width:1.65pt;height:0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5984" behindDoc="1" locked="0" layoutInCell="1" allowOverlap="1" wp14:anchorId="2E130392" wp14:editId="2A7CB1BC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F35444" id="Freeform 24" o:spid="_x0000_s1026" alt="&quot;&quot;" style="position:absolute;margin-left:89.95pt;margin-top:-327.3pt;width:.4pt;height:0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RC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7008" behindDoc="1" locked="0" layoutInCell="1" allowOverlap="1" wp14:anchorId="0CBB4DE5" wp14:editId="08A80071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DBB461" id="Freeform 25" o:spid="_x0000_s1026" alt="&quot;&quot;" style="position:absolute;margin-left:4.95pt;margin-top:-328.45pt;width:535.9pt;height:1.4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025B602" wp14:editId="31C44517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ABCD110" id="Rectangle 26" o:spid="_x0000_s1026" alt="&quot;&quot;" style="position:absolute;margin-left:65.9pt;margin-top:-327.55pt;width:.15pt;height:.1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19B5F71" wp14:editId="50A954F5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B420179" id="Freeform 27" o:spid="_x0000_s1026" alt="&quot;&quot;" style="position:absolute;margin-left:534.15pt;margin-top:-328.2pt;width:.5pt;height:0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B2D0BDB" wp14:editId="5A2C83A9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99B83A" id="Freeform 56" o:spid="_x0000_s1026" alt="&quot;&quot;" style="position:absolute;margin-left:463.35pt;margin-top:-254.25pt;width:.15pt;height: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" path="m,l1,5,,6,,xe" fillcolor="#8ed6ef [1300]" strokecolor="#8ed6ef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78C3BF96" wp14:editId="0899CB7E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B32B69" id="Freeform 57" o:spid="_x0000_s1026" alt="&quot;&quot;" style="position:absolute;margin-left:463pt;margin-top:-257.15pt;width:.4pt;height:2.4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" path="m2,r,3l2,7r1,4l3,15r,4l,2r2,l2,xe" fillcolor="#8ed6ef [1300]" strokecolor="#8ed6ef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0F2046C4" wp14:editId="64478433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0C53AD" id="Freeform 58" o:spid="_x0000_s1026" alt="&quot;&quot;" style="position:absolute;margin-left:463pt;margin-top:-258.9pt;width:.25pt;height:1.1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" path="m,l2,1r,2l2,5r,4l2,9r,l2,6,2,4,2,1,,xe" fillcolor="#8ed6ef [1300]" strokecolor="#8ed6ef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26A77ECE" wp14:editId="02B87C5B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2DCDB2B" id="Freeform 59" o:spid="_x0000_s1026" alt="&quot;&quot;" style="position:absolute;margin-left:463.25pt;margin-top:-329.7pt;width:0;height:.2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7A876886" wp14:editId="37C1E919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E44C70A" id="Rectangle 61" o:spid="_x0000_s1026" alt="&quot;&quot;" style="position:absolute;margin-left:462.85pt;margin-top:-309.5pt;width:.15pt;height:.1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25183DC6" wp14:editId="2E0698AB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254342D" id="Freeform 64" o:spid="_x0000_s1026" alt="&quot;&quot;" style="position:absolute;margin-left:385.8pt;margin-top:-258.4pt;width:0;height:.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rK6A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4E1B9364" wp14:editId="12F230CF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174174" id="Freeform 65" o:spid="_x0000_s1026" alt="&quot;&quot;" style="position:absolute;margin-left:308.35pt;margin-top:-254.25pt;width:.15pt;height:.7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704721A1" wp14:editId="73E212AC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43803A1" id="Freeform 66" o:spid="_x0000_s1026" alt="&quot;&quot;" style="position:absolute;margin-left:308.1pt;margin-top:-257.15pt;width:.4pt;height:2.4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" path="m,l,3,2,7r,4l3,15r,4l,2r,l,xe" fillcolor="#8ed6ef [1300]" strokecolor="#8ed6ef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42F353FC" wp14:editId="0BE9BBFF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49CC0E6" id="Freeform 67" o:spid="_x0000_s1026" alt="&quot;&quot;" style="position:absolute;margin-left:308.1pt;margin-top:-258.9pt;width:.25pt;height:1.1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" path="m,l,1,,3,2,5,,9r,l,9,,6,,4,,1,,xe" fillcolor="#8ed6ef [1300]" strokecolor="#8ed6ef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0496" behindDoc="1" locked="0" layoutInCell="1" allowOverlap="1" wp14:anchorId="20DDEA20" wp14:editId="7C6B81D9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8C95AA" id="Freeform 68" o:spid="_x0000_s1026" alt="&quot;&quot;" style="position:absolute;margin-left:308.1pt;margin-top:-329.7pt;width:0;height:.2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520" behindDoc="1" locked="0" layoutInCell="1" allowOverlap="1" wp14:anchorId="436152D3" wp14:editId="07B33F33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B4669C2" id="Rectangle 70" o:spid="_x0000_s1026" alt="&quot;&quot;" style="position:absolute;margin-left:307.85pt;margin-top:-309.5pt;width:.15pt;height:.15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d8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544" behindDoc="1" locked="0" layoutInCell="1" allowOverlap="1" wp14:anchorId="028C3324" wp14:editId="5792949D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4E1B76" id="Freeform 74" o:spid="_x0000_s1026" alt="&quot;&quot;" style="position:absolute;margin-left:230.65pt;margin-top:-258.4pt;width:0;height:.5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Pg6gIAAI4HAAAOAAAAZHJzL2Uyb0RvYy54bWy0VVFv0zAQfkfiP1h+RGJpu9JB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1" allowOverlap="1" wp14:anchorId="2D5C2F25" wp14:editId="44895C55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DBAF1A" id="Freeform 75" o:spid="_x0000_s1026" alt="&quot;&quot;" style="position:absolute;margin-left:153.15pt;margin-top:-254.25pt;width:0;height:.7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" path="m,l,5,,6,,xe" fillcolor="#8ed6ef [1300]" strokecolor="#8ed6ef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1" allowOverlap="1" wp14:anchorId="64A80411" wp14:editId="1CB0DC31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B70EA7" id="Freeform 76" o:spid="_x0000_s1026" alt="&quot;&quot;" style="position:absolute;margin-left:152.9pt;margin-top:-257.15pt;width:.25pt;height:2.4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" path="m1,r,3l1,7r1,4l2,15r,4l,2r1,l1,xe" fillcolor="#8ed6ef [1300]" strokecolor="#8ed6ef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1" allowOverlap="1" wp14:anchorId="47FBF960" wp14:editId="289AACD8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EAB6583" id="Freeform 77" o:spid="_x0000_s1026" alt="&quot;&quot;" style="position:absolute;margin-left:152.9pt;margin-top:-258.9pt;width:.15pt;height:1.1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" path="m,l1,1r,2l1,5r,4l1,9r,l,6,1,4,,1,,xe" fillcolor="#8ed6ef [1300]" strokecolor="#8ed6ef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640" behindDoc="1" locked="0" layoutInCell="1" allowOverlap="1" wp14:anchorId="50E5B38F" wp14:editId="17264DAB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13460F2" id="Freeform 78" o:spid="_x0000_s1026" alt="&quot;&quot;" style="position:absolute;margin-left:153.05pt;margin-top:-329.7pt;width:0;height:.25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664" behindDoc="1" locked="0" layoutInCell="1" allowOverlap="1" wp14:anchorId="337E4EFF" wp14:editId="0FA9571E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3A30427" id="Rectangle 80" o:spid="_x0000_s1026" alt="&quot;&quot;" style="position:absolute;margin-left:152.55pt;margin-top:-309.5pt;width:.15pt;height:.15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688" behindDoc="1" locked="0" layoutInCell="1" allowOverlap="1" wp14:anchorId="6E7FE280" wp14:editId="3B214914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446ACB3" id="Freeform 95" o:spid="_x0000_s1026" alt="&quot;&quot;" style="position:absolute;margin-left:75.6pt;margin-top:-258.4pt;width:0;height:.5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712" behindDoc="1" locked="0" layoutInCell="1" allowOverlap="1" wp14:anchorId="06FD526B" wp14:editId="3F4F97A8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B753B9" id="Freeform 191" o:spid="_x0000_s1026" alt="&quot;&quot;" style="position:absolute;margin-left:192.5pt;margin-top:-183.4pt;width:63.1pt;height:32.4pt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736" behindDoc="1" locked="0" layoutInCell="1" allowOverlap="1" wp14:anchorId="6B79D821" wp14:editId="3C654A7F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B0EEE8" id="Year Backing" o:spid="_x0000_s1026" alt="&quot;&quot;" style="position:absolute;margin-left:18pt;margin-top:-183.3pt;width:245.7pt;height:15.5pt;z-index:-251615744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">
              <v:rect id="Rectangle 193" o:spid="_x0000_s1027" style="position:absolute;left:1238;top:733;width:3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/>
              <v:shape id="Freeform 194" o:spid="_x0000_s1028" style="position:absolute;left:1238;top:733;width:349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760" behindDoc="1" locked="0" layoutInCell="1" allowOverlap="1" wp14:anchorId="14E7C22E" wp14:editId="1A112299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FBD8D0F" id="Note Backing" o:spid="_x0000_s1026" alt="&quot;&quot;" style="position:absolute;margin-left:315.1pt;margin-top:-222pt;width:223.35pt;height:214.55pt;z-index:-251614720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">
              <v:shape id="Freeform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297CE4" w14:textId="77777777" w:rsidR="00423865" w:rsidRDefault="00423865">
      <w:pPr>
        <w:spacing w:after="0"/>
      </w:pPr>
      <w:r>
        <w:separator/>
      </w:r>
    </w:p>
  </w:footnote>
  <w:footnote w:type="continuationSeparator" w:id="0">
    <w:p w14:paraId="1D28365C" w14:textId="77777777" w:rsidR="00423865" w:rsidRDefault="004238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56825" w14:textId="77777777" w:rsidR="007B74FB" w:rsidRDefault="000C734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12672" behindDoc="1" locked="0" layoutInCell="1" allowOverlap="1" wp14:anchorId="6B8B4DC5" wp14:editId="5A335E53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8BFFB0C" id="Freeform 11" o:spid="_x0000_s1026" alt="&quot;&quot;" style="position:absolute;margin-left:539.8pt;margin-top:114.7pt;width:0;height:.4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1" locked="0" layoutInCell="1" allowOverlap="1" wp14:anchorId="7FB67562" wp14:editId="15C22BA3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198219" id="Freeform 12" o:spid="_x0000_s1026" alt="&quot;&quot;" style="position:absolute;margin-left:539.7pt;margin-top:44.9pt;width:1.25pt;height:439.85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1" locked="0" layoutInCell="1" allowOverlap="1" wp14:anchorId="5510C995" wp14:editId="001229E8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01F986B" id="Rectangle 13" o:spid="_x0000_s1026" alt="&quot;&quot;" style="position:absolute;margin-left:540.2pt;margin-top:94.9pt;width:.15pt;height:.15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9840" behindDoc="1" locked="0" layoutInCell="1" allowOverlap="1" wp14:anchorId="53DE556A" wp14:editId="137F9CD4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B430BB" id="Freeform 19" o:spid="_x0000_s1026" alt="&quot;&quot;" style="position:absolute;margin-left:-2.85pt;margin-top:38.9pt;width:1.5pt;height:439.35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8032" behindDoc="1" locked="0" layoutInCell="1" allowOverlap="1" wp14:anchorId="21B01F8C" wp14:editId="7CB70FFA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FFD156" id="Freeform 28" o:spid="_x0000_s1026" alt="&quot;&quot;" style="position:absolute;margin-left:539.3pt;margin-top:334.95pt;width:1pt;height:.2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" path="m5,l7,,8,,7,2,,2,5,xe" fillcolor="#8ed6ef [1300]" strokecolor="#8ed6ef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9056" behindDoc="1" locked="0" layoutInCell="1" allowOverlap="1" wp14:anchorId="15ECED06" wp14:editId="3D4DB4C1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42F722" id="Freeform 29" o:spid="_x0000_s1026" alt="&quot;&quot;" style="position:absolute;margin-left:535.9pt;margin-top:334.95pt;width:2.8pt;height:.4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" path="m18,r4,l1,3r,l,3r2,l5,3,9,2r4,l18,xe" fillcolor="#8ed6ef [1300]" strokecolor="#8ed6ef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0080" behindDoc="1" locked="0" layoutInCell="1" allowOverlap="1" wp14:anchorId="691C2514" wp14:editId="77C76FB7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50C67C" id="Freeform 30" o:spid="_x0000_s1026" alt="&quot;&quot;" style="position:absolute;margin-left:533.5pt;margin-top:335.3pt;width:1.65pt;height: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" path="m8,r5,l12,,11,,9,,7,,5,,3,,,,2,,5,,8,xe" fillcolor="#8ed6ef [1300]" strokecolor="#8ed6ef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3915BE8F" wp14:editId="123C5030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488301D" id="Freeform 31" o:spid="_x0000_s1026" alt="&quot;&quot;" style="position:absolute;margin-left:447.45pt;margin-top:335.3pt;width:.4pt;height:0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172w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1" allowOverlap="1" wp14:anchorId="2EDD0BEB" wp14:editId="711EFEF9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9AA7767" id="Freeform 32" o:spid="_x0000_s1026" alt="&quot;&quot;" style="position:absolute;margin-left:-3pt;margin-top:335.2pt;width:535.9pt;height:1.2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uAZA8AABZ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4D289709" wp14:editId="2937026C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6A63B3B" id="Rectangle 33" o:spid="_x0000_s1026" alt="&quot;&quot;" style="position:absolute;margin-left:471.95pt;margin-top:335.7pt;width:.15pt;height:.15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L+TwIAAP4EAAAOAAAAZHJzL2Uyb0RvYy54bWzEVE2P0zAQvSPxHyzfaZJut+x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176" behindDoc="1" locked="0" layoutInCell="1" allowOverlap="1" wp14:anchorId="3E64AE05" wp14:editId="3774C5EA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3604DC" id="Freeform 34" o:spid="_x0000_s1026" alt="&quot;&quot;" style="position:absolute;margin-left:3.05pt;margin-top:336.35pt;width:.5pt;height:0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1" allowOverlap="1" wp14:anchorId="15D98285" wp14:editId="5470D9FE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8358BDF" id="Freeform 35" o:spid="_x0000_s1026" alt="&quot;&quot;" style="position:absolute;margin-left:-2.5pt;margin-top:262.3pt;width:1pt;height:0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" path="m8,l4,,3,,1,,,,1,,4,,8,xe" fillcolor="#8ed6ef [1300]" strokecolor="#8ed6ef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1" allowOverlap="1" wp14:anchorId="0867CF87" wp14:editId="119110E3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0F5F8E" id="Freeform 36" o:spid="_x0000_s1026" alt="&quot;&quot;" style="position:absolute;margin-left:-.85pt;margin-top:261.9pt;width:2.8pt;height:.4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" path="m21,r,l22,1r-2,l17,1r-4,l9,3,4,3,,3,21,xe" fillcolor="#8ed6ef [1300]" strokecolor="#8ed6ef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054199B4" wp14:editId="40B23B93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C0BD310" id="Freeform 37" o:spid="_x0000_s1026" alt="&quot;&quot;" style="position:absolute;margin-left:2.7pt;margin-top:261.9pt;width:1.65pt;height:.15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" path="m13,l11,1,7,1,5,1,,1r1,l2,,3,,6,,7,r3,l13,xe" fillcolor="#8ed6ef [1300]" strokecolor="#8ed6ef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1" allowOverlap="1" wp14:anchorId="10A43E30" wp14:editId="07F26B5E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67B4F9" id="Freeform 38" o:spid="_x0000_s1026" alt="&quot;&quot;" style="position:absolute;margin-left:89.95pt;margin-top:261.9pt;width:.4pt;height:0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ZL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7A0DA3E7" wp14:editId="7855BBF1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07C9D5" id="Freeform 39" o:spid="_x0000_s1026" alt="&quot;&quot;" style="position:absolute;margin-left:4.95pt;margin-top:260.9pt;width:535.9pt;height:1.4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0C180377" wp14:editId="1049A9E6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5B8B372" id="Rectangle 40" o:spid="_x0000_s1026" alt="&quot;&quot;" style="position:absolute;margin-left:65.9pt;margin-top:261.55pt;width:.15pt;height:.15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Gs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n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7507A2D6" wp14:editId="40FED41E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9506AC0" id="Freeform 41" o:spid="_x0000_s1026" alt="&quot;&quot;" style="position:absolute;margin-left:534.15pt;margin-top:261.15pt;width:.5pt;height:0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0B1C5DCA" wp14:editId="5A46CE85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7B4227" id="Freeform 42" o:spid="_x0000_s1026" alt="&quot;&quot;" style="position:absolute;margin-left:539.3pt;margin-top:186.75pt;width:1pt;height:.15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" path="m5,l7,,8,,7,,3,1,,1,3,,5,xe" fillcolor="#8ed6ef [1300]" strokecolor="#8ed6ef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696DB0BC" wp14:editId="30221622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190BF92" id="Freeform 43" o:spid="_x0000_s1026" alt="&quot;&quot;" style="position:absolute;margin-left:535.9pt;margin-top:186.75pt;width:2.8pt;height:.2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" path="m18,r4,l1,2r,l,2r2,l5,2,9,1,13,r5,xe" fillcolor="#8ed6ef [1300]" strokecolor="#8ed6ef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26B7D72B" wp14:editId="75C644AA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870BD9" id="Freeform 44" o:spid="_x0000_s1026" alt="&quot;&quot;" style="position:absolute;margin-left:533.5pt;margin-top:186.85pt;width:1.65pt;height:.1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" path="m8,r5,1l12,1r-1,l9,1,7,1,5,1,3,1,,1r2,l5,1,8,xe" fillcolor="#8ed6ef [1300]" strokecolor="#8ed6ef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524528DD" wp14:editId="423D90E9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8CB188" id="Freeform 45" o:spid="_x0000_s1026" alt="&quot;&quot;" style="position:absolute;margin-left:447.45pt;margin-top:187pt;width:.4pt;height:0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4EED0054" wp14:editId="75326D81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47A0B0" id="Freeform 46" o:spid="_x0000_s1026" alt="&quot;&quot;" style="position:absolute;margin-left:-3pt;margin-top:186.85pt;width:535.9pt;height:1.2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2A9FE9A5" wp14:editId="53D33B7A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F553F00" id="Rectangle 47" o:spid="_x0000_s1026" alt="&quot;&quot;" style="position:absolute;margin-left:471.95pt;margin-top:187.35pt;width:.15pt;height:.1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C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699D9DAC" wp14:editId="5EB6ADF8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B94145" id="Freeform 48" o:spid="_x0000_s1026" alt="&quot;&quot;" style="position:absolute;margin-left:3.05pt;margin-top:188pt;width:.5pt;height:0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213CDECF" wp14:editId="373C6B44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B6E922" id="Freeform 49" o:spid="_x0000_s1026" alt="&quot;&quot;" style="position:absolute;margin-left:-2.5pt;margin-top:113.55pt;width:1pt;height:.2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" path="m8,l4,2,3,2,,2,4,,8,xe" fillcolor="#8ed6ef [1300]" strokecolor="#8ed6ef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23EBCECB" wp14:editId="28691957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CA3FF4" id="Freeform 50" o:spid="_x0000_s1026" alt="&quot;&quot;" style="position:absolute;margin-left:-.85pt;margin-top:113.45pt;width:2.8pt;height:.4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" path="m21,r,l22,,20,,17,,13,1,9,1,4,3,,3,21,xe" fillcolor="#8ed6ef [1300]" strokecolor="#8ed6ef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62FDDF0B" wp14:editId="40628AED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9900F4F" id="Freeform 51" o:spid="_x0000_s1026" alt="&quot;&quot;" style="position:absolute;margin-left:2.7pt;margin-top:113.45pt;width:1.65pt;height:0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1F788F73" wp14:editId="6F23F116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DDD6D1" id="Freeform 52" o:spid="_x0000_s1026" alt="&quot;&quot;" style="position:absolute;margin-left:89.95pt;margin-top:113.45pt;width:.4pt;height:0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50E4CFAE" wp14:editId="75001542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0CC3924" id="Freeform 53" o:spid="_x0000_s1026" alt="&quot;&quot;" style="position:absolute;margin-left:4.95pt;margin-top:112.3pt;width:535.9pt;height:1.2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1F3C7705" wp14:editId="6DAEBFF9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2B65CA1" id="Rectangle 54" o:spid="_x0000_s1026" alt="&quot;&quot;" style="position:absolute;margin-left:65.9pt;margin-top:113.05pt;width:.15pt;height:.1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6407A665" wp14:editId="1487631C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28077B" id="Freeform 55" o:spid="_x0000_s1026" alt="&quot;&quot;" style="position:absolute;margin-left:534.15pt;margin-top:112.45pt;width:.5pt;height:0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28F1EAA9" wp14:editId="63C425CA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EA8F5A" id="Freeform 60" o:spid="_x0000_s1026" alt="&quot;&quot;" style="position:absolute;margin-left:462pt;margin-top:38.4pt;width:1.4pt;height:439.8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76EAB2C3" wp14:editId="24D8D0C3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6B404A" id="Freeform 62" o:spid="_x0000_s1026" alt="&quot;&quot;" style="position:absolute;margin-left:384.55pt;margin-top:44.9pt;width:1.4pt;height:439.8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2CCD8E4D" wp14:editId="64D8E20F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970010" id="Freeform 63" o:spid="_x0000_s1026" alt="&quot;&quot;" style="position:absolute;margin-left:385.05pt;margin-top:94.9pt;width:.25pt;height:0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" path="m,l2,,,,,xe" fillcolor="#8ed6ef [1300]" strokecolor="#8ed6ef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6F653B3A" wp14:editId="199E21D9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D1A777" id="Freeform 69" o:spid="_x0000_s1026" alt="&quot;&quot;" style="position:absolute;margin-left:306.95pt;margin-top:38.8pt;width:1.4pt;height:439.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62854C62" wp14:editId="2ED0418A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FBB763" id="Freeform 71" o:spid="_x0000_s1026" alt="&quot;&quot;" style="position:absolute;margin-left:229.75pt;margin-top:114.7pt;width:0;height:.4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066F213B" wp14:editId="705A7C98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CC186B" id="Freeform 72" o:spid="_x0000_s1026" alt="&quot;&quot;" style="position:absolute;margin-left:229.5pt;margin-top:44.9pt;width:1.4pt;height:439.8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5A6ABAD8" wp14:editId="4B8ED266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86F41BD" id="Rectangle 73" o:spid="_x0000_s1026" alt="&quot;&quot;" style="position:absolute;margin-left:230pt;margin-top:94.9pt;width:.15pt;height:.1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QaTwIAAP4EAAAOAAAAZHJzL2Uyb0RvYy54bWzEVE2P0zAQvSPxHyzfaZLS7e5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412A7C67" wp14:editId="15F36418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BDE2EF7" id="Freeform 79" o:spid="_x0000_s1026" alt="&quot;&quot;" style="position:absolute;margin-left:151.9pt;margin-top:38.9pt;width:1.25pt;height:439.3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3553BD0B" wp14:editId="68881E0B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1A66A4" id="Freeform 81" o:spid="_x0000_s1026" alt="&quot;&quot;" style="position:absolute;margin-left:539.45pt;margin-top:40.15pt;width:.4pt;height:2.4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" path="m2,l3,17r,l3,19r,-4l2,12,2,8,,4,2,xe" fillcolor="#8ed6ef [1300]" strokecolor="#8ed6ef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48F57E09" wp14:editId="0CF10AA5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49DFCF" id="Freeform 82" o:spid="_x0000_s1026" alt="&quot;&quot;" style="position:absolute;margin-left:539.8pt;margin-top:43.05pt;width:0;height:1.2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" path="m,l,1,,3,,6,,9r,1l,9,,7,,3,,1,,xe" fillcolor="#8ed6ef [1300]" strokecolor="#8ed6ef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16321A96" wp14:editId="1B329A47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8799030" id="Freeform 83" o:spid="_x0000_s1026" alt="&quot;&quot;" style="position:absolute;margin-left:-2.6pt;margin-top:43.3pt;width:.15pt;height:.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" path="m1,l,4,,3,,1,1,xe" fillcolor="#8ed6ef [1300]" strokecolor="#8ed6ef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7F554897" wp14:editId="05CECEE8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D8F298" id="Freeform 84" o:spid="_x0000_s1026" alt="&quot;&quot;" style="position:absolute;margin-left:462.25pt;margin-top:43.3pt;width:0;height:.5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69E44C1B" wp14:editId="76489FFE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96D1F4" id="Freeform 85" o:spid="_x0000_s1026" alt="&quot;&quot;" style="position:absolute;margin-left:384.55pt;margin-top:40.15pt;width:.4pt;height:2.4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" path="m,l3,17r-1,l2,19r,-4l2,12,,8,,4,,xe" fillcolor="#8ed6ef [1300]" strokecolor="#8ed6ef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5B2EBA99" wp14:editId="2AB96C01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4A0576" id="Freeform 86" o:spid="_x0000_s1026" alt="&quot;&quot;" style="position:absolute;margin-left:384.8pt;margin-top:43.05pt;width:.15pt;height:1.2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" path="m,l,1,1,3,,6,1,9r,1l,9,,7,,3,,1,,xe" fillcolor="#8ed6ef [1300]" strokecolor="#8ed6ef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267135D6" wp14:editId="602B138E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D85D6C" id="Freeform 87" o:spid="_x0000_s1026" alt="&quot;&quot;" style="position:absolute;margin-left:307.05pt;margin-top:43.3pt;width:0;height:.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6F9A0CFE" wp14:editId="03F16762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6292B44" id="Freeform 88" o:spid="_x0000_s1026" alt="&quot;&quot;" style="position:absolute;margin-left:229.35pt;margin-top:40.15pt;width:.4pt;height:2.4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" path="m,l3,17r,l3,19r,-4l1,12,1,8,,4,,xe" fillcolor="#8ed6ef [1300]" strokecolor="#8ed6ef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5F17DEDC" wp14:editId="31CD89F8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DC4595" id="Freeform 89" o:spid="_x0000_s1026" alt="&quot;&quot;" style="position:absolute;margin-left:229.5pt;margin-top:43.05pt;width:.25pt;height:1.2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" path="m2,r,1l2,3r,3l2,9r,1l2,9,2,7,,3,2,1,2,xe" fillcolor="#8ed6ef [1300]" strokecolor="#8ed6ef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3532C616" wp14:editId="77E60F68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4F564DD" id="Freeform 90" o:spid="_x0000_s1026" alt="&quot;&quot;" style="position:absolute;margin-left:152.05pt;margin-top:43.3pt;width:0;height:.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1" allowOverlap="1" wp14:anchorId="4FEA0BAE" wp14:editId="60CEF8A3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810368" id="Freeform 91" o:spid="_x0000_s1026" alt="&quot;&quot;" style="position:absolute;margin-left:74.45pt;margin-top:40.15pt;width:.4pt;height:2.4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" path="m,l3,17r-2,l1,19r,-4l1,12,,8,,4,,xe" fillcolor="#8ed6ef [1300]" strokecolor="#8ed6ef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7F256AAA" wp14:editId="5979F9B6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37D6AD" id="Freeform 92" o:spid="_x0000_s1026" alt="&quot;&quot;" style="position:absolute;margin-left:74.6pt;margin-top:43.05pt;width:.25pt;height:1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" path="m,l,1,,3,,6,,9r2,1l,9,,7,,3,,1,,xe" fillcolor="#8ed6ef [1300]" strokecolor="#8ed6ef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1" allowOverlap="1" wp14:anchorId="376DA1FF" wp14:editId="03EC762D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84E6601" id="Freeform 93" o:spid="_x0000_s1026" alt="&quot;&quot;" style="position:absolute;margin-left:74.45pt;margin-top:44.9pt;width:1.25pt;height:439.85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 wp14:anchorId="217E5B37" wp14:editId="077E0FAC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C0278C7" id="Rectangle 94" o:spid="_x0000_s1026" alt="&quot;&quot;" style="position:absolute;margin-left:74.95pt;margin-top:94.9pt;width:.15pt;height:.1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02784" behindDoc="1" locked="0" layoutInCell="1" allowOverlap="1" wp14:anchorId="0A2BDFED" wp14:editId="503A418B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21"/>
    <w:docVar w:name="MonthEndA" w:val="2/28/2021"/>
    <w:docVar w:name="MonthEndB" w:val="12/31/2020"/>
    <w:docVar w:name="MonthStart" w:val="1/1/2021"/>
    <w:docVar w:name="MonthStartA" w:val="2/1/2021"/>
    <w:docVar w:name="MonthStartB" w:val="12/1/2020"/>
  </w:docVars>
  <w:rsids>
    <w:rsidRoot w:val="00B2661C"/>
    <w:rsid w:val="000C7341"/>
    <w:rsid w:val="00220538"/>
    <w:rsid w:val="00267EEC"/>
    <w:rsid w:val="00304240"/>
    <w:rsid w:val="00423865"/>
    <w:rsid w:val="004C5E9C"/>
    <w:rsid w:val="00503B1A"/>
    <w:rsid w:val="005275AB"/>
    <w:rsid w:val="005354D0"/>
    <w:rsid w:val="005D4CF4"/>
    <w:rsid w:val="005E3E79"/>
    <w:rsid w:val="00655789"/>
    <w:rsid w:val="006F135C"/>
    <w:rsid w:val="00786FD0"/>
    <w:rsid w:val="007B74FB"/>
    <w:rsid w:val="007C27FF"/>
    <w:rsid w:val="00961F63"/>
    <w:rsid w:val="0098433C"/>
    <w:rsid w:val="009B25FC"/>
    <w:rsid w:val="00A0585E"/>
    <w:rsid w:val="00A46876"/>
    <w:rsid w:val="00AE7933"/>
    <w:rsid w:val="00B25B6F"/>
    <w:rsid w:val="00B2661C"/>
    <w:rsid w:val="00BC1258"/>
    <w:rsid w:val="00C42492"/>
    <w:rsid w:val="00C95B21"/>
    <w:rsid w:val="00CA1B30"/>
    <w:rsid w:val="00DA7275"/>
    <w:rsid w:val="00E87F40"/>
    <w:rsid w:val="00EA1E49"/>
    <w:rsid w:val="00F9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B5DA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onth">
    <w:name w:val="Month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EastAsia" w:cstheme="majorBidi"/>
      <w:b/>
      <w:caps/>
      <w:sz w:val="36"/>
      <w:szCs w:val="32"/>
    </w:rPr>
  </w:style>
  <w:style w:type="character" w:styleId="Hyperlink">
    <w:name w:val="Hyperlink"/>
    <w:basedOn w:val="DefaultParagraphFont"/>
    <w:uiPriority w:val="99"/>
    <w:unhideWhenUsed/>
    <w:rsid w:val="00B2661C"/>
    <w:rPr>
      <w:color w:val="26262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66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://chantteachtolearn.blogspot.com/2017/01/happy-new-year.htm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's\AppData\Roaming\Microsoft\Templates\Academic%20calendar%20(one%20month,%20any%20year,%20Sunday%20start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7971FF-8971-4E53-A1D2-1976639AF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6356D1-B527-4D14-9F10-F990942B768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FB5AF4A-F481-4AA1-B3AF-F16980449A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start).dotm</Template>
  <TotalTime>0</TotalTime>
  <Pages>1</Pages>
  <Words>919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2020-12-29T21:31:00Z</dcterms:created>
  <dcterms:modified xsi:type="dcterms:W3CDTF">2020-12-29T21:31:00Z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