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2E21D3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E21D3" w:rsidRDefault="0010277A">
            <w:pPr>
              <w:pStyle w:val="Days"/>
            </w:pPr>
            <w:bookmarkStart w:id="0" w:name="_GoBack"/>
            <w:bookmarkEnd w:id="0"/>
            <w:r>
              <w:t>Sunday</w:t>
            </w:r>
          </w:p>
        </w:tc>
        <w:tc>
          <w:tcPr>
            <w:tcW w:w="1539" w:type="dxa"/>
            <w:vAlign w:val="center"/>
          </w:tcPr>
          <w:p w:rsidR="002E21D3" w:rsidRDefault="0010277A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E21D3" w:rsidRDefault="0010277A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2E21D3" w:rsidRDefault="0010277A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2E21D3" w:rsidRDefault="0010277A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E21D3" w:rsidRDefault="0010277A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E21D3" w:rsidRDefault="0010277A">
            <w:pPr>
              <w:pStyle w:val="Days"/>
            </w:pPr>
            <w:r>
              <w:t>Saturday</w:t>
            </w:r>
          </w:p>
        </w:tc>
      </w:tr>
    </w:tbl>
    <w:p w:rsidR="002E21D3" w:rsidRDefault="002E21D3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2E21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10277A">
            <w:pPr>
              <w:pStyle w:val="TableText"/>
            </w:pPr>
            <w:r w:rsidRPr="0010277A">
              <w:rPr>
                <w:sz w:val="22"/>
              </w:rPr>
              <w:t>Kay 5:30</w:t>
            </w:r>
          </w:p>
        </w:tc>
        <w:tc>
          <w:tcPr>
            <w:tcW w:w="33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2E21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21D3" w:rsidRPr="0010277A" w:rsidRDefault="0010277A" w:rsidP="0010277A">
            <w:pPr>
              <w:pStyle w:val="TableText"/>
              <w:rPr>
                <w:sz w:val="22"/>
              </w:rPr>
            </w:pPr>
            <w:r w:rsidRPr="0010277A">
              <w:rPr>
                <w:sz w:val="22"/>
              </w:rPr>
              <w:t>Kate 8:00</w:t>
            </w:r>
          </w:p>
          <w:p w:rsidR="0010277A" w:rsidRPr="0010277A" w:rsidRDefault="0010277A" w:rsidP="0010277A">
            <w:pPr>
              <w:pStyle w:val="TableText"/>
              <w:rPr>
                <w:sz w:val="22"/>
              </w:rPr>
            </w:pPr>
            <w:r w:rsidRPr="0010277A">
              <w:rPr>
                <w:sz w:val="22"/>
              </w:rPr>
              <w:t>Kay 10:30</w:t>
            </w:r>
          </w:p>
        </w:tc>
        <w:tc>
          <w:tcPr>
            <w:tcW w:w="34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10277A">
            <w:pPr>
              <w:pStyle w:val="TableText"/>
            </w:pPr>
            <w:r w:rsidRPr="0010277A">
              <w:rPr>
                <w:sz w:val="18"/>
              </w:rPr>
              <w:t>Lucy  5:30</w:t>
            </w:r>
          </w:p>
        </w:tc>
        <w:tc>
          <w:tcPr>
            <w:tcW w:w="33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2E21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21D3" w:rsidRPr="0010277A" w:rsidRDefault="0010277A">
            <w:pPr>
              <w:pStyle w:val="TableText"/>
              <w:rPr>
                <w:sz w:val="22"/>
              </w:rPr>
            </w:pPr>
            <w:r>
              <w:rPr>
                <w:sz w:val="22"/>
              </w:rPr>
              <w:t>Steve  8/10:30</w:t>
            </w:r>
          </w:p>
        </w:tc>
        <w:tc>
          <w:tcPr>
            <w:tcW w:w="34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10277A" w:rsidP="0010277A">
            <w:pPr>
              <w:pStyle w:val="TableText"/>
            </w:pPr>
            <w:r>
              <w:rPr>
                <w:sz w:val="18"/>
              </w:rPr>
              <w:t>Clara</w:t>
            </w:r>
            <w:r w:rsidRPr="0010277A">
              <w:rPr>
                <w:sz w:val="18"/>
              </w:rPr>
              <w:t xml:space="preserve">  5:30</w:t>
            </w:r>
          </w:p>
        </w:tc>
        <w:tc>
          <w:tcPr>
            <w:tcW w:w="33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2E21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21D3" w:rsidRDefault="0010277A">
            <w:pPr>
              <w:pStyle w:val="TableText"/>
            </w:pPr>
            <w:proofErr w:type="spellStart"/>
            <w:r w:rsidRPr="0010277A">
              <w:rPr>
                <w:sz w:val="18"/>
              </w:rPr>
              <w:t>Johnathen</w:t>
            </w:r>
            <w:proofErr w:type="spellEnd"/>
            <w:r w:rsidRPr="0010277A">
              <w:rPr>
                <w:sz w:val="18"/>
              </w:rPr>
              <w:t xml:space="preserve"> 8/10:30</w:t>
            </w:r>
          </w:p>
        </w:tc>
        <w:tc>
          <w:tcPr>
            <w:tcW w:w="34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10277A">
            <w:pPr>
              <w:pStyle w:val="TableText"/>
            </w:pPr>
            <w:r w:rsidRPr="0010277A">
              <w:rPr>
                <w:sz w:val="18"/>
              </w:rPr>
              <w:t>Michael 9:00</w:t>
            </w: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10277A">
            <w:pPr>
              <w:pStyle w:val="TableText"/>
            </w:pPr>
            <w:r w:rsidRPr="0010277A">
              <w:rPr>
                <w:sz w:val="18"/>
              </w:rPr>
              <w:t>Kate 5:30</w:t>
            </w:r>
          </w:p>
        </w:tc>
        <w:tc>
          <w:tcPr>
            <w:tcW w:w="33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2E21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21D3" w:rsidRDefault="0010277A">
            <w:pPr>
              <w:pStyle w:val="TableText"/>
            </w:pPr>
            <w:r w:rsidRPr="0010277A">
              <w:rPr>
                <w:sz w:val="18"/>
              </w:rPr>
              <w:t>Michael  8/10:30</w:t>
            </w:r>
          </w:p>
        </w:tc>
        <w:tc>
          <w:tcPr>
            <w:tcW w:w="34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2E21D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10277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2E21D3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2E21D3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2E21D3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21D3" w:rsidRDefault="002E21D3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21D3" w:rsidRDefault="002E21D3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21D3" w:rsidRDefault="002E21D3">
            <w:pPr>
              <w:pStyle w:val="Dates"/>
            </w:pPr>
          </w:p>
        </w:tc>
      </w:tr>
    </w:tbl>
    <w:p w:rsidR="002E21D3" w:rsidRDefault="0010277A"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60305" cy="9070848"/>
            <wp:effectExtent l="0" t="0" r="0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C85D81E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7/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" o:allowincell="f">
                <o:lock v:ext="edit" aspectratio="t"/>
                <v:group id="Group 2" o:spid="_x0000_s1027" style="position:absolute;top:3095;width:68453;height:56563" coordorigin=",3095" coordsize="68453,5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1" o:spid="_x0000_s1028" style="position:absolute;left:68310;top:12763;width:0;height:48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114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2E21D3">
        <w:trPr>
          <w:trHeight w:hRule="exact" w:val="4464"/>
          <w:jc w:val="center"/>
        </w:trPr>
        <w:tc>
          <w:tcPr>
            <w:tcW w:w="5760" w:type="dxa"/>
          </w:tcPr>
          <w:p w:rsidR="002E21D3" w:rsidRDefault="0010277A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November</w:t>
            </w:r>
            <w:r>
              <w:fldChar w:fldCharType="end"/>
            </w:r>
          </w:p>
          <w:p w:rsidR="002E21D3" w:rsidRDefault="0010277A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6D2D9F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S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" o:allowincell="f">
                      <v:shape id="Freeform 191" o:spid="_x0000_s1027" style="position:absolute;left:27400;width:9906;height:5175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<v:rect id="Rectangle 193" o:spid="_x0000_s1029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2016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2E21D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2E21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21D3" w:rsidRDefault="002E21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21D3" w:rsidRDefault="002E21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21D3" w:rsidRDefault="002E21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21D3" w:rsidRDefault="002E21D3">
                        <w:pPr>
                          <w:pStyle w:val="Off-MonthDates"/>
                        </w:pPr>
                      </w:p>
                    </w:tc>
                  </w:tr>
                </w:tbl>
                <w:p w:rsidR="002E21D3" w:rsidRDefault="002E21D3"/>
              </w:tc>
              <w:tc>
                <w:tcPr>
                  <w:tcW w:w="482" w:type="dxa"/>
                </w:tcPr>
                <w:p w:rsidR="002E21D3" w:rsidRDefault="002E21D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2E21D3"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10277A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21D3" w:rsidRDefault="002E21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21D3" w:rsidRDefault="002E21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21D3" w:rsidRDefault="002E21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21D3" w:rsidRDefault="002E21D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21D3" w:rsidRDefault="002E21D3">
                        <w:pPr>
                          <w:pStyle w:val="Off-MonthDates"/>
                        </w:pPr>
                      </w:p>
                    </w:tc>
                  </w:tr>
                </w:tbl>
                <w:p w:rsidR="002E21D3" w:rsidRDefault="002E21D3"/>
              </w:tc>
            </w:tr>
          </w:tbl>
          <w:p w:rsidR="002E21D3" w:rsidRDefault="002E21D3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2E21D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2E21D3" w:rsidRDefault="0010277A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2E21D3" w:rsidRDefault="0010277A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2E21D3" w:rsidRDefault="002E21D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2E21D3" w:rsidRDefault="0010277A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2E21D3" w:rsidRDefault="0010277A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2016</w:t>
                  </w:r>
                  <w:r>
                    <w:fldChar w:fldCharType="end"/>
                  </w:r>
                </w:p>
              </w:tc>
            </w:tr>
          </w:tbl>
          <w:p w:rsidR="002E21D3" w:rsidRDefault="002E21D3"/>
        </w:tc>
        <w:tc>
          <w:tcPr>
            <w:tcW w:w="629" w:type="dxa"/>
          </w:tcPr>
          <w:p w:rsidR="002E21D3" w:rsidRDefault="0010277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F10AA9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R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" o:allowincell="f">
        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        <v:imagedata r:id="rId8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2E21D3" w:rsidRDefault="0010277A">
            <w:pPr>
              <w:pStyle w:val="NoteHeading"/>
            </w:pPr>
            <w:r>
              <w:t>Notes:</w:t>
            </w:r>
          </w:p>
          <w:sdt>
            <w:sdtPr>
              <w:id w:val="625590177"/>
              <w:placeholder>
                <w:docPart w:val="82C0ED35596B438F80054014384BE58C"/>
              </w:placeholder>
              <w:temporary/>
              <w:showingPlcHdr/>
              <w:text/>
            </w:sdtPr>
            <w:sdtEndPr/>
            <w:sdtContent>
              <w:p w:rsidR="002E21D3" w:rsidRDefault="0010277A">
                <w:pPr>
                  <w:pStyle w:val="Notes"/>
                </w:pPr>
                <w:r>
                  <w:t>Click here to add notes.</w:t>
                </w:r>
              </w:p>
            </w:sdtContent>
          </w:sdt>
        </w:tc>
      </w:tr>
    </w:tbl>
    <w:p w:rsidR="002E21D3" w:rsidRDefault="002E21D3">
      <w:pPr>
        <w:pStyle w:val="NoSpacing"/>
      </w:pPr>
    </w:p>
    <w:sectPr w:rsidR="002E21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1/30/2016"/>
    <w:docVar w:name="MonthEndA" w:val="12/31/2016"/>
    <w:docVar w:name="MonthEndB" w:val="10/31/2016"/>
    <w:docVar w:name="MonthStart" w:val="11/1/2016"/>
    <w:docVar w:name="MonthStartA" w:val="12/1/2016"/>
    <w:docVar w:name="MonthStartB" w:val="10/1/2016"/>
  </w:docVars>
  <w:rsids>
    <w:rsidRoot w:val="0010277A"/>
    <w:rsid w:val="0010277A"/>
    <w:rsid w:val="002E21D3"/>
    <w:rsid w:val="003A3E6D"/>
    <w:rsid w:val="00E3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's\AppData\Roaming\Microsoft\Templates\Academic%20calendar%20(one%20month,%20any%20year,%20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2C0ED35596B438F80054014384BE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ED8C0-7408-4296-BDD1-6A32BF632B4A}"/>
      </w:docPartPr>
      <w:docPartBody>
        <w:p w:rsidR="001754E1" w:rsidRDefault="00FC625E">
          <w:pPr>
            <w:pStyle w:val="82C0ED35596B438F80054014384BE58C"/>
          </w:pPr>
          <w:r>
            <w:t>Click here to add notes.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25E"/>
    <w:rsid w:val="001754E1"/>
    <w:rsid w:val="0047156C"/>
    <w:rsid w:val="00FC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B19DAA65B3434FA7F3C4E4CC6508DC">
    <w:name w:val="8DB19DAA65B3434FA7F3C4E4CC6508DC"/>
  </w:style>
  <w:style w:type="paragraph" w:customStyle="1" w:styleId="82C0ED35596B438F80054014384BE58C">
    <w:name w:val="82C0ED35596B438F80054014384BE58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B19DAA65B3434FA7F3C4E4CC6508DC">
    <w:name w:val="8DB19DAA65B3434FA7F3C4E4CC6508DC"/>
  </w:style>
  <w:style w:type="paragraph" w:customStyle="1" w:styleId="82C0ED35596B438F80054014384BE58C">
    <w:name w:val="82C0ED35596B438F80054014384BE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start).dotm</Template>
  <TotalTime>1</TotalTime>
  <Pages>1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Kate's</dc:creator>
  <cp:lastModifiedBy>Donald Kearns</cp:lastModifiedBy>
  <cp:revision>2</cp:revision>
  <cp:lastPrinted>2016-10-22T23:34:00Z</cp:lastPrinted>
  <dcterms:created xsi:type="dcterms:W3CDTF">2016-10-22T23:35:00Z</dcterms:created>
  <dcterms:modified xsi:type="dcterms:W3CDTF">2016-10-22T23:35:00Z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