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Weekdays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7F1D77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7F1D77" w:rsidRDefault="00F72FE7">
            <w:pPr>
              <w:pStyle w:val="Days"/>
            </w:pPr>
            <w:bookmarkStart w:id="0" w:name="_GoBack"/>
            <w:bookmarkEnd w:id="0"/>
            <w:r>
              <w:t>Sunday</w:t>
            </w:r>
          </w:p>
        </w:tc>
        <w:tc>
          <w:tcPr>
            <w:tcW w:w="1539" w:type="dxa"/>
            <w:vAlign w:val="center"/>
          </w:tcPr>
          <w:p w:rsidR="007F1D77" w:rsidRDefault="00F72FE7">
            <w:pPr>
              <w:pStyle w:val="Days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7F1D77" w:rsidRDefault="00F72FE7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7F1D77" w:rsidRDefault="00F72FE7">
            <w:pPr>
              <w:pStyle w:val="Days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7F1D77" w:rsidRDefault="00F72FE7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7F1D77" w:rsidRDefault="00F72FE7">
            <w:pPr>
              <w:pStyle w:val="Days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7F1D77" w:rsidRDefault="00F72FE7">
            <w:pPr>
              <w:pStyle w:val="Days"/>
            </w:pPr>
            <w:r>
              <w:t>Saturday</w:t>
            </w:r>
          </w:p>
        </w:tc>
      </w:tr>
    </w:tbl>
    <w:p w:rsidR="007F1D77" w:rsidRDefault="007F1D77">
      <w:pPr>
        <w:pStyle w:val="NoSpacing"/>
        <w:rPr>
          <w:sz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lendar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7F1D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E110F"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E110F"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 w:rsidR="00AE110F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E110F"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 w:rsidR="00AE110F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 w:rsidR="00AE110F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E110F"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 w:rsidR="00AE110F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 w:rsidR="00AE110F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E110F"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 w:rsidR="00AE110F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 w:rsidR="00AE110F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E110F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AE110F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E110F"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 w:rsidR="00AE110F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 w:rsidR="00AE110F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E110F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AE110F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AE110F">
            <w:pPr>
              <w:pStyle w:val="TableText"/>
            </w:pPr>
            <w:r>
              <w:t>Steve</w:t>
            </w:r>
          </w:p>
        </w:tc>
        <w:tc>
          <w:tcPr>
            <w:tcW w:w="335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E110F"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 w:rsidR="00AE110F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 w:rsidR="00AE110F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E110F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AE110F">
              <w:rPr>
                <w:noProof/>
              </w:rPr>
              <w:t>3</w:t>
            </w:r>
            <w:r>
              <w:fldChar w:fldCharType="end"/>
            </w:r>
          </w:p>
        </w:tc>
      </w:tr>
      <w:tr w:rsidR="007F1D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7F1D77" w:rsidRDefault="00AE110F" w:rsidP="00AE110F">
            <w:pPr>
              <w:pStyle w:val="TableText"/>
            </w:pPr>
            <w:proofErr w:type="spellStart"/>
            <w:r>
              <w:t>Johnathen</w:t>
            </w:r>
            <w:proofErr w:type="spellEnd"/>
          </w:p>
        </w:tc>
        <w:tc>
          <w:tcPr>
            <w:tcW w:w="345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 w:rsidR="00AE110F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AE110F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AE110F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AE110F">
            <w:pPr>
              <w:pStyle w:val="TableText"/>
            </w:pPr>
            <w:r w:rsidRPr="00AE110F">
              <w:rPr>
                <w:sz w:val="20"/>
              </w:rPr>
              <w:t xml:space="preserve">Choir </w:t>
            </w: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AE110F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AE110F">
            <w:pPr>
              <w:pStyle w:val="TableText"/>
            </w:pPr>
            <w:r>
              <w:t>Bells</w:t>
            </w: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 w:rsidR="00AE110F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 w:rsidR="00AE110F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AE110F">
            <w:pPr>
              <w:pStyle w:val="TableText"/>
            </w:pPr>
            <w:r>
              <w:t>Marjorie</w:t>
            </w:r>
          </w:p>
        </w:tc>
        <w:tc>
          <w:tcPr>
            <w:tcW w:w="335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 w:rsidR="00AE110F">
              <w:rPr>
                <w:noProof/>
              </w:rPr>
              <w:t>10</w:t>
            </w:r>
            <w:r>
              <w:fldChar w:fldCharType="end"/>
            </w:r>
          </w:p>
        </w:tc>
      </w:tr>
      <w:tr w:rsidR="007F1D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7F1D77" w:rsidRDefault="00AE110F">
            <w:pPr>
              <w:pStyle w:val="TableText"/>
            </w:pPr>
            <w:r>
              <w:t>Clara</w:t>
            </w:r>
          </w:p>
        </w:tc>
        <w:tc>
          <w:tcPr>
            <w:tcW w:w="345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 w:rsidR="00AE110F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 w:rsidR="00AE110F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 w:rsidR="00AE110F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AE110F">
            <w:pPr>
              <w:pStyle w:val="TableText"/>
            </w:pPr>
            <w:r>
              <w:t>Choir</w:t>
            </w: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 w:rsidR="00AE110F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AE110F">
            <w:pPr>
              <w:pStyle w:val="TableText"/>
            </w:pPr>
            <w:r>
              <w:t>Bells</w:t>
            </w: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 w:rsidR="00AE110F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 w:rsidR="00AE110F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AE110F">
            <w:pPr>
              <w:pStyle w:val="TableText"/>
            </w:pPr>
            <w:r>
              <w:t>Lucy</w:t>
            </w:r>
          </w:p>
        </w:tc>
        <w:tc>
          <w:tcPr>
            <w:tcW w:w="335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 w:rsidR="00AE110F">
              <w:rPr>
                <w:noProof/>
              </w:rPr>
              <w:t>17</w:t>
            </w:r>
            <w:r>
              <w:fldChar w:fldCharType="end"/>
            </w:r>
          </w:p>
        </w:tc>
      </w:tr>
      <w:tr w:rsidR="007F1D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7F1D77" w:rsidRDefault="00AE110F" w:rsidP="00AE110F">
            <w:pPr>
              <w:pStyle w:val="TableText"/>
            </w:pPr>
            <w:r>
              <w:t>Kay</w:t>
            </w:r>
          </w:p>
        </w:tc>
        <w:tc>
          <w:tcPr>
            <w:tcW w:w="345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 w:rsidR="00AE110F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AE110F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AE110F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AE110F">
            <w:pPr>
              <w:pStyle w:val="TableText"/>
            </w:pPr>
            <w:r>
              <w:t>Choir</w:t>
            </w: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AE110F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AE110F">
            <w:pPr>
              <w:pStyle w:val="TableText"/>
            </w:pPr>
            <w:r>
              <w:t>Bells</w:t>
            </w: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 w:rsidR="00AE110F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 w:rsidR="00AE110F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AE110F">
            <w:pPr>
              <w:pStyle w:val="TableText"/>
            </w:pPr>
            <w:r>
              <w:t>Steve</w:t>
            </w:r>
          </w:p>
        </w:tc>
        <w:tc>
          <w:tcPr>
            <w:tcW w:w="335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 w:rsidR="00AE110F">
              <w:rPr>
                <w:noProof/>
              </w:rPr>
              <w:t>24</w:t>
            </w:r>
            <w:r>
              <w:fldChar w:fldCharType="end"/>
            </w:r>
          </w:p>
        </w:tc>
      </w:tr>
      <w:tr w:rsidR="007F1D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7F1D77" w:rsidRDefault="00AE110F">
            <w:pPr>
              <w:pStyle w:val="TableText"/>
            </w:pPr>
            <w:r>
              <w:t>Michael</w:t>
            </w:r>
          </w:p>
        </w:tc>
        <w:tc>
          <w:tcPr>
            <w:tcW w:w="345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 w:rsidR="00AE110F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 w:rsidR="00AE110F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E110F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 w:rsidR="00AE110F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E110F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AE110F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 w:rsidR="00AE110F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 w:rsidR="00AE110F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E110F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 w:rsidR="00AE110F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E110F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AE110F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 w:rsidR="00AE110F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 w:rsidR="00AE110F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E110F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 w:rsidR="00AE110F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E110F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AE110F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AE110F">
            <w:pPr>
              <w:pStyle w:val="TableText"/>
            </w:pPr>
            <w:r>
              <w:t>Choir</w:t>
            </w: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 w:rsidR="00AE110F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 w:rsidR="00AE110F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E110F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 w:rsidR="00AE110F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E110F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AE110F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AE110F">
            <w:pPr>
              <w:pStyle w:val="TableText"/>
            </w:pPr>
            <w:r>
              <w:t>Bells</w:t>
            </w: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 w:rsidR="00AE110F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 w:rsidR="00AE110F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E110F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 w:rsidR="00AE110F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E110F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AE110F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 w:rsidR="00AE110F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 w:rsidR="00AE110F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E110F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 w:rsidR="00AE110F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E110F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AE110F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 w:rsidR="00AE110F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 w:rsidR="00AE110F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E110F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7F1D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 w:rsidR="00AE110F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E110F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E110F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7F1D77" w:rsidRDefault="00F72FE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 w:rsidR="00AE110F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E110F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7F1D77" w:rsidRDefault="007F1D77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7F1D77" w:rsidRDefault="007F1D77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7F1D77" w:rsidRDefault="007F1D77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7F1D77" w:rsidRDefault="007F1D77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7F1D77" w:rsidRDefault="007F1D77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7F1D77" w:rsidRDefault="007F1D77">
            <w:pPr>
              <w:pStyle w:val="Dates"/>
            </w:pPr>
          </w:p>
        </w:tc>
      </w:tr>
    </w:tbl>
    <w:p w:rsidR="007F1D77" w:rsidRDefault="00AE110F">
      <w:r>
        <w:rPr>
          <w:noProof/>
        </w:rPr>
        <w:drawing>
          <wp:anchor distT="0" distB="0" distL="114300" distR="114300" simplePos="0" relativeHeight="251668480" behindDoc="1" locked="0" layoutInCell="0" allowOverlap="1" wp14:anchorId="1E5BFDB3" wp14:editId="4A208981">
            <wp:simplePos x="0" y="0"/>
            <wp:positionH relativeFrom="page">
              <wp:posOffset>3400425</wp:posOffset>
            </wp:positionH>
            <wp:positionV relativeFrom="margin">
              <wp:posOffset>3002915</wp:posOffset>
            </wp:positionV>
            <wp:extent cx="6860305" cy="9070848"/>
            <wp:effectExtent l="0" t="0" r="0" b="0"/>
            <wp:wrapNone/>
            <wp:docPr id="128" name="Texture" descr="Tex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academic cal texture med r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305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F72FE7"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860305" cy="9070848"/>
            <wp:effectExtent l="0" t="0" r="0" b="0"/>
            <wp:wrapNone/>
            <wp:docPr id="186" name="Texture" descr="Tex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academic cal texture med r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305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FE7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6903720" cy="5980176"/>
                <wp:effectExtent l="0" t="0" r="11430" b="20955"/>
                <wp:wrapNone/>
                <wp:docPr id="136" name="Calendar Grid Art" descr="Calendar Grid 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03720" cy="5980176"/>
                          <a:chOff x="0" y="0"/>
                          <a:chExt cx="6845300" cy="596582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309563"/>
                            <a:ext cx="6845300" cy="5656263"/>
                            <a:chOff x="0" y="309563"/>
                            <a:chExt cx="6845300" cy="5656263"/>
                          </a:xfrm>
                        </wpg:grpSpPr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831013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Freeform 12"/>
                          <wps:cNvSpPr>
                            <a:spLocks noEditPoints="1"/>
                          </wps:cNvSpPr>
                          <wps:spPr bwMode="auto">
                            <a:xfrm>
                              <a:off x="68294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9 w 10"/>
                                <a:gd name="T1" fmla="*/ 2998 h 3511"/>
                                <a:gd name="T2" fmla="*/ 10 w 10"/>
                                <a:gd name="T3" fmla="*/ 3109 h 3511"/>
                                <a:gd name="T4" fmla="*/ 9 w 10"/>
                                <a:gd name="T5" fmla="*/ 3218 h 3511"/>
                                <a:gd name="T6" fmla="*/ 10 w 10"/>
                                <a:gd name="T7" fmla="*/ 3268 h 3511"/>
                                <a:gd name="T8" fmla="*/ 8 w 10"/>
                                <a:gd name="T9" fmla="*/ 3310 h 3511"/>
                                <a:gd name="T10" fmla="*/ 8 w 10"/>
                                <a:gd name="T11" fmla="*/ 3324 h 3511"/>
                                <a:gd name="T12" fmla="*/ 9 w 10"/>
                                <a:gd name="T13" fmla="*/ 3434 h 3511"/>
                                <a:gd name="T14" fmla="*/ 9 w 10"/>
                                <a:gd name="T15" fmla="*/ 3442 h 3511"/>
                                <a:gd name="T16" fmla="*/ 9 w 10"/>
                                <a:gd name="T17" fmla="*/ 3472 h 3511"/>
                                <a:gd name="T18" fmla="*/ 5 w 10"/>
                                <a:gd name="T19" fmla="*/ 3501 h 3511"/>
                                <a:gd name="T20" fmla="*/ 4 w 10"/>
                                <a:gd name="T21" fmla="*/ 3510 h 3511"/>
                                <a:gd name="T22" fmla="*/ 1 w 10"/>
                                <a:gd name="T23" fmla="*/ 3501 h 3511"/>
                                <a:gd name="T24" fmla="*/ 1 w 10"/>
                                <a:gd name="T25" fmla="*/ 3491 h 3511"/>
                                <a:gd name="T26" fmla="*/ 2 w 10"/>
                                <a:gd name="T27" fmla="*/ 3490 h 3511"/>
                                <a:gd name="T28" fmla="*/ 5 w 10"/>
                                <a:gd name="T29" fmla="*/ 3463 h 3511"/>
                                <a:gd name="T30" fmla="*/ 5 w 10"/>
                                <a:gd name="T31" fmla="*/ 3452 h 3511"/>
                                <a:gd name="T32" fmla="*/ 6 w 10"/>
                                <a:gd name="T33" fmla="*/ 3448 h 3511"/>
                                <a:gd name="T34" fmla="*/ 4 w 10"/>
                                <a:gd name="T35" fmla="*/ 3419 h 3511"/>
                                <a:gd name="T36" fmla="*/ 4 w 10"/>
                                <a:gd name="T37" fmla="*/ 3324 h 3511"/>
                                <a:gd name="T38" fmla="*/ 5 w 10"/>
                                <a:gd name="T39" fmla="*/ 2917 h 3511"/>
                                <a:gd name="T40" fmla="*/ 10 w 10"/>
                                <a:gd name="T41" fmla="*/ 2552 h 3511"/>
                                <a:gd name="T42" fmla="*/ 8 w 10"/>
                                <a:gd name="T43" fmla="*/ 1932 h 3511"/>
                                <a:gd name="T44" fmla="*/ 8 w 10"/>
                                <a:gd name="T45" fmla="*/ 1979 h 3511"/>
                                <a:gd name="T46" fmla="*/ 8 w 10"/>
                                <a:gd name="T47" fmla="*/ 2067 h 3511"/>
                                <a:gd name="T48" fmla="*/ 9 w 10"/>
                                <a:gd name="T49" fmla="*/ 2438 h 3511"/>
                                <a:gd name="T50" fmla="*/ 8 w 10"/>
                                <a:gd name="T51" fmla="*/ 2466 h 3511"/>
                                <a:gd name="T52" fmla="*/ 6 w 10"/>
                                <a:gd name="T53" fmla="*/ 2523 h 3511"/>
                                <a:gd name="T54" fmla="*/ 8 w 10"/>
                                <a:gd name="T55" fmla="*/ 2669 h 3511"/>
                                <a:gd name="T56" fmla="*/ 9 w 10"/>
                                <a:gd name="T57" fmla="*/ 2805 h 3511"/>
                                <a:gd name="T58" fmla="*/ 8 w 10"/>
                                <a:gd name="T59" fmla="*/ 2907 h 3511"/>
                                <a:gd name="T60" fmla="*/ 5 w 10"/>
                                <a:gd name="T61" fmla="*/ 2614 h 3511"/>
                                <a:gd name="T62" fmla="*/ 5 w 10"/>
                                <a:gd name="T63" fmla="*/ 2315 h 3511"/>
                                <a:gd name="T64" fmla="*/ 4 w 10"/>
                                <a:gd name="T65" fmla="*/ 1856 h 3511"/>
                                <a:gd name="T66" fmla="*/ 4 w 10"/>
                                <a:gd name="T67" fmla="*/ 1133 h 3511"/>
                                <a:gd name="T68" fmla="*/ 5 w 10"/>
                                <a:gd name="T69" fmla="*/ 1158 h 3511"/>
                                <a:gd name="T70" fmla="*/ 5 w 10"/>
                                <a:gd name="T71" fmla="*/ 1362 h 3511"/>
                                <a:gd name="T72" fmla="*/ 6 w 10"/>
                                <a:gd name="T73" fmla="*/ 1663 h 3511"/>
                                <a:gd name="T74" fmla="*/ 1 w 10"/>
                                <a:gd name="T75" fmla="*/ 1419 h 3511"/>
                                <a:gd name="T76" fmla="*/ 2 w 10"/>
                                <a:gd name="T77" fmla="*/ 1320 h 3511"/>
                                <a:gd name="T78" fmla="*/ 4 w 10"/>
                                <a:gd name="T79" fmla="*/ 1132 h 3511"/>
                                <a:gd name="T80" fmla="*/ 5 w 10"/>
                                <a:gd name="T81" fmla="*/ 709 h 3511"/>
                                <a:gd name="T82" fmla="*/ 5 w 10"/>
                                <a:gd name="T83" fmla="*/ 830 h 3511"/>
                                <a:gd name="T84" fmla="*/ 6 w 10"/>
                                <a:gd name="T85" fmla="*/ 956 h 3511"/>
                                <a:gd name="T86" fmla="*/ 5 w 10"/>
                                <a:gd name="T87" fmla="*/ 1022 h 3511"/>
                                <a:gd name="T88" fmla="*/ 4 w 10"/>
                                <a:gd name="T89" fmla="*/ 1132 h 3511"/>
                                <a:gd name="T90" fmla="*/ 2 w 10"/>
                                <a:gd name="T91" fmla="*/ 631 h 3511"/>
                                <a:gd name="T92" fmla="*/ 1 w 10"/>
                                <a:gd name="T93" fmla="*/ 547 h 3511"/>
                                <a:gd name="T94" fmla="*/ 1 w 10"/>
                                <a:gd name="T95" fmla="*/ 0 h 3511"/>
                                <a:gd name="T96" fmla="*/ 2 w 10"/>
                                <a:gd name="T97" fmla="*/ 249 h 3511"/>
                                <a:gd name="T98" fmla="*/ 4 w 10"/>
                                <a:gd name="T99" fmla="*/ 353 h 3511"/>
                                <a:gd name="T100" fmla="*/ 4 w 10"/>
                                <a:gd name="T101" fmla="*/ 397 h 3511"/>
                                <a:gd name="T102" fmla="*/ 5 w 10"/>
                                <a:gd name="T103" fmla="*/ 542 h 3511"/>
                                <a:gd name="T104" fmla="*/ 1 w 10"/>
                                <a:gd name="T105" fmla="*/ 301 h 3511"/>
                                <a:gd name="T106" fmla="*/ 0 w 10"/>
                                <a:gd name="T107" fmla="*/ 155 h 3511"/>
                                <a:gd name="T108" fmla="*/ 0 w 10"/>
                                <a:gd name="T109" fmla="*/ 59 h 3511"/>
                                <a:gd name="T110" fmla="*/ 1 w 10"/>
                                <a:gd name="T111" fmla="*/ 53 h 3511"/>
                                <a:gd name="T112" fmla="*/ 0 w 10"/>
                                <a:gd name="T113" fmla="*/ 45 h 3511"/>
                                <a:gd name="T114" fmla="*/ 0 w 10"/>
                                <a:gd name="T115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8" y="2916"/>
                                  </a:moveTo>
                                  <a:lnTo>
                                    <a:pt x="9" y="2935"/>
                                  </a:lnTo>
                                  <a:lnTo>
                                    <a:pt x="9" y="2956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6" y="3319"/>
                                  </a:lnTo>
                                  <a:lnTo>
                                    <a:pt x="6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98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6" y="3504"/>
                                  </a:lnTo>
                                  <a:lnTo>
                                    <a:pt x="6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1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1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6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6" y="3448"/>
                                  </a:lnTo>
                                  <a:lnTo>
                                    <a:pt x="6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8" y="2916"/>
                                  </a:lnTo>
                                  <a:close/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6" y="1731"/>
                                  </a:move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6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6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6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8" y="2262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6" y="2504"/>
                                  </a:lnTo>
                                  <a:lnTo>
                                    <a:pt x="6" y="2523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6" y="2915"/>
                                  </a:lnTo>
                                  <a:lnTo>
                                    <a:pt x="5" y="2913"/>
                                  </a:lnTo>
                                  <a:lnTo>
                                    <a:pt x="2" y="2784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5" y="2399"/>
                                  </a:lnTo>
                                  <a:lnTo>
                                    <a:pt x="4" y="2317"/>
                                  </a:lnTo>
                                  <a:lnTo>
                                    <a:pt x="5" y="2315"/>
                                  </a:lnTo>
                                  <a:lnTo>
                                    <a:pt x="4" y="2315"/>
                                  </a:lnTo>
                                  <a:lnTo>
                                    <a:pt x="2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6" y="1731"/>
                                  </a:lnTo>
                                  <a:close/>
                                  <a:moveTo>
                                    <a:pt x="4" y="1132"/>
                                  </a:move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43"/>
                                  </a:lnTo>
                                  <a:lnTo>
                                    <a:pt x="5" y="1154"/>
                                  </a:lnTo>
                                  <a:lnTo>
                                    <a:pt x="6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6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6" y="1663"/>
                                  </a:lnTo>
                                  <a:lnTo>
                                    <a:pt x="6" y="1728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2" y="1588"/>
                                  </a:lnTo>
                                  <a:lnTo>
                                    <a:pt x="2" y="1503"/>
                                  </a:lnTo>
                                  <a:lnTo>
                                    <a:pt x="1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1" y="1226"/>
                                  </a:lnTo>
                                  <a:lnTo>
                                    <a:pt x="0" y="1133"/>
                                  </a:lnTo>
                                  <a:lnTo>
                                    <a:pt x="4" y="1132"/>
                                  </a:lnTo>
                                  <a:close/>
                                  <a:moveTo>
                                    <a:pt x="5" y="546"/>
                                  </a:move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6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6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6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2"/>
                                  </a:lnTo>
                                  <a:lnTo>
                                    <a:pt x="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1" y="1048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1" y="796"/>
                                  </a:lnTo>
                                  <a:lnTo>
                                    <a:pt x="2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47"/>
                                  </a:lnTo>
                                  <a:lnTo>
                                    <a:pt x="4" y="547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2" y="249"/>
                                  </a:lnTo>
                                  <a:lnTo>
                                    <a:pt x="2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4"/>
                                  </a:lnTo>
                                  <a:lnTo>
                                    <a:pt x="5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2" y="501"/>
                                  </a:lnTo>
                                  <a:lnTo>
                                    <a:pt x="2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57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68437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>
                              <a:off x="190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158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158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158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1588" y="315913"/>
                              <a:ext cx="19050" cy="5567363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3330 h 3507"/>
                                <a:gd name="T2" fmla="*/ 11 w 12"/>
                                <a:gd name="T3" fmla="*/ 3361 h 3507"/>
                                <a:gd name="T4" fmla="*/ 11 w 12"/>
                                <a:gd name="T5" fmla="*/ 3448 h 3507"/>
                                <a:gd name="T6" fmla="*/ 11 w 12"/>
                                <a:gd name="T7" fmla="*/ 3456 h 3507"/>
                                <a:gd name="T8" fmla="*/ 11 w 12"/>
                                <a:gd name="T9" fmla="*/ 3461 h 3507"/>
                                <a:gd name="T10" fmla="*/ 11 w 12"/>
                                <a:gd name="T11" fmla="*/ 3505 h 3507"/>
                                <a:gd name="T12" fmla="*/ 9 w 12"/>
                                <a:gd name="T13" fmla="*/ 3351 h 3507"/>
                                <a:gd name="T14" fmla="*/ 7 w 12"/>
                                <a:gd name="T15" fmla="*/ 3168 h 3507"/>
                                <a:gd name="T16" fmla="*/ 7 w 12"/>
                                <a:gd name="T17" fmla="*/ 3108 h 3507"/>
                                <a:gd name="T18" fmla="*/ 7 w 12"/>
                                <a:gd name="T19" fmla="*/ 3100 h 3507"/>
                                <a:gd name="T20" fmla="*/ 11 w 12"/>
                                <a:gd name="T21" fmla="*/ 2370 h 3507"/>
                                <a:gd name="T22" fmla="*/ 9 w 12"/>
                                <a:gd name="T23" fmla="*/ 2912 h 3507"/>
                                <a:gd name="T24" fmla="*/ 6 w 12"/>
                                <a:gd name="T25" fmla="*/ 2883 h 3507"/>
                                <a:gd name="T26" fmla="*/ 6 w 12"/>
                                <a:gd name="T27" fmla="*/ 2707 h 3507"/>
                                <a:gd name="T28" fmla="*/ 6 w 12"/>
                                <a:gd name="T29" fmla="*/ 2638 h 3507"/>
                                <a:gd name="T30" fmla="*/ 7 w 12"/>
                                <a:gd name="T31" fmla="*/ 2516 h 3507"/>
                                <a:gd name="T32" fmla="*/ 7 w 12"/>
                                <a:gd name="T33" fmla="*/ 2459 h 3507"/>
                                <a:gd name="T34" fmla="*/ 6 w 12"/>
                                <a:gd name="T35" fmla="*/ 2373 h 3507"/>
                                <a:gd name="T36" fmla="*/ 8 w 12"/>
                                <a:gd name="T37" fmla="*/ 1919 h 3507"/>
                                <a:gd name="T38" fmla="*/ 9 w 12"/>
                                <a:gd name="T39" fmla="*/ 2187 h 3507"/>
                                <a:gd name="T40" fmla="*/ 11 w 12"/>
                                <a:gd name="T41" fmla="*/ 2277 h 3507"/>
                                <a:gd name="T42" fmla="*/ 6 w 12"/>
                                <a:gd name="T43" fmla="*/ 2350 h 3507"/>
                                <a:gd name="T44" fmla="*/ 6 w 12"/>
                                <a:gd name="T45" fmla="*/ 2195 h 3507"/>
                                <a:gd name="T46" fmla="*/ 6 w 12"/>
                                <a:gd name="T47" fmla="*/ 1911 h 3507"/>
                                <a:gd name="T48" fmla="*/ 8 w 12"/>
                                <a:gd name="T49" fmla="*/ 1186 h 3507"/>
                                <a:gd name="T50" fmla="*/ 7 w 12"/>
                                <a:gd name="T51" fmla="*/ 1783 h 3507"/>
                                <a:gd name="T52" fmla="*/ 4 w 12"/>
                                <a:gd name="T53" fmla="*/ 1575 h 3507"/>
                                <a:gd name="T54" fmla="*/ 3 w 12"/>
                                <a:gd name="T55" fmla="*/ 1528 h 3507"/>
                                <a:gd name="T56" fmla="*/ 4 w 12"/>
                                <a:gd name="T57" fmla="*/ 1440 h 3507"/>
                                <a:gd name="T58" fmla="*/ 7 w 12"/>
                                <a:gd name="T59" fmla="*/ 1188 h 3507"/>
                                <a:gd name="T60" fmla="*/ 6 w 12"/>
                                <a:gd name="T61" fmla="*/ 0 h 3507"/>
                                <a:gd name="T62" fmla="*/ 9 w 12"/>
                                <a:gd name="T63" fmla="*/ 6 h 3507"/>
                                <a:gd name="T64" fmla="*/ 9 w 12"/>
                                <a:gd name="T65" fmla="*/ 16 h 3507"/>
                                <a:gd name="T66" fmla="*/ 8 w 12"/>
                                <a:gd name="T67" fmla="*/ 17 h 3507"/>
                                <a:gd name="T68" fmla="*/ 6 w 12"/>
                                <a:gd name="T69" fmla="*/ 44 h 3507"/>
                                <a:gd name="T70" fmla="*/ 6 w 12"/>
                                <a:gd name="T71" fmla="*/ 55 h 3507"/>
                                <a:gd name="T72" fmla="*/ 6 w 12"/>
                                <a:gd name="T73" fmla="*/ 56 h 3507"/>
                                <a:gd name="T74" fmla="*/ 8 w 12"/>
                                <a:gd name="T75" fmla="*/ 90 h 3507"/>
                                <a:gd name="T76" fmla="*/ 8 w 12"/>
                                <a:gd name="T77" fmla="*/ 135 h 3507"/>
                                <a:gd name="T78" fmla="*/ 6 w 12"/>
                                <a:gd name="T79" fmla="*/ 552 h 3507"/>
                                <a:gd name="T80" fmla="*/ 7 w 12"/>
                                <a:gd name="T81" fmla="*/ 853 h 3507"/>
                                <a:gd name="T82" fmla="*/ 8 w 12"/>
                                <a:gd name="T83" fmla="*/ 1182 h 3507"/>
                                <a:gd name="T84" fmla="*/ 3 w 12"/>
                                <a:gd name="T85" fmla="*/ 1071 h 3507"/>
                                <a:gd name="T86" fmla="*/ 3 w 12"/>
                                <a:gd name="T87" fmla="*/ 1020 h 3507"/>
                                <a:gd name="T88" fmla="*/ 4 w 12"/>
                                <a:gd name="T89" fmla="*/ 985 h 3507"/>
                                <a:gd name="T90" fmla="*/ 3 w 12"/>
                                <a:gd name="T91" fmla="*/ 838 h 3507"/>
                                <a:gd name="T92" fmla="*/ 3 w 12"/>
                                <a:gd name="T93" fmla="*/ 702 h 3507"/>
                                <a:gd name="T94" fmla="*/ 3 w 12"/>
                                <a:gd name="T95" fmla="*/ 600 h 3507"/>
                                <a:gd name="T96" fmla="*/ 2 w 12"/>
                                <a:gd name="T97" fmla="*/ 486 h 3507"/>
                                <a:gd name="T98" fmla="*/ 2 w 12"/>
                                <a:gd name="T99" fmla="*/ 309 h 3507"/>
                                <a:gd name="T100" fmla="*/ 2 w 12"/>
                                <a:gd name="T101" fmla="*/ 278 h 3507"/>
                                <a:gd name="T102" fmla="*/ 2 w 12"/>
                                <a:gd name="T103" fmla="*/ 229 h 3507"/>
                                <a:gd name="T104" fmla="*/ 4 w 12"/>
                                <a:gd name="T105" fmla="*/ 188 h 3507"/>
                                <a:gd name="T106" fmla="*/ 3 w 12"/>
                                <a:gd name="T107" fmla="*/ 179 h 3507"/>
                                <a:gd name="T108" fmla="*/ 3 w 12"/>
                                <a:gd name="T109" fmla="*/ 73 h 3507"/>
                                <a:gd name="T110" fmla="*/ 2 w 12"/>
                                <a:gd name="T111" fmla="*/ 63 h 3507"/>
                                <a:gd name="T112" fmla="*/ 3 w 12"/>
                                <a:gd name="T113" fmla="*/ 27 h 3507"/>
                                <a:gd name="T114" fmla="*/ 6 w 12"/>
                                <a:gd name="T115" fmla="*/ 4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2" h="3507">
                                  <a:moveTo>
                                    <a:pt x="9" y="2968"/>
                                  </a:moveTo>
                                  <a:lnTo>
                                    <a:pt x="9" y="3007"/>
                                  </a:lnTo>
                                  <a:lnTo>
                                    <a:pt x="9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11" y="3206"/>
                                  </a:lnTo>
                                  <a:lnTo>
                                    <a:pt x="11" y="3330"/>
                                  </a:lnTo>
                                  <a:lnTo>
                                    <a:pt x="11" y="3331"/>
                                  </a:lnTo>
                                  <a:lnTo>
                                    <a:pt x="11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2" y="3344"/>
                                  </a:lnTo>
                                  <a:lnTo>
                                    <a:pt x="11" y="3352"/>
                                  </a:lnTo>
                                  <a:lnTo>
                                    <a:pt x="11" y="3361"/>
                                  </a:lnTo>
                                  <a:lnTo>
                                    <a:pt x="11" y="3372"/>
                                  </a:lnTo>
                                  <a:lnTo>
                                    <a:pt x="11" y="3378"/>
                                  </a:lnTo>
                                  <a:lnTo>
                                    <a:pt x="11" y="3412"/>
                                  </a:lnTo>
                                  <a:lnTo>
                                    <a:pt x="12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7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4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2" y="3460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83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11" y="3428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8" y="316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7"/>
                                  </a:lnTo>
                                  <a:lnTo>
                                    <a:pt x="7" y="3164"/>
                                  </a:lnTo>
                                  <a:lnTo>
                                    <a:pt x="7" y="3154"/>
                                  </a:lnTo>
                                  <a:lnTo>
                                    <a:pt x="7" y="3138"/>
                                  </a:lnTo>
                                  <a:lnTo>
                                    <a:pt x="7" y="3122"/>
                                  </a:lnTo>
                                  <a:lnTo>
                                    <a:pt x="7" y="3108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8" y="3110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7" y="3099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034"/>
                                  </a:lnTo>
                                  <a:lnTo>
                                    <a:pt x="6" y="2969"/>
                                  </a:lnTo>
                                  <a:lnTo>
                                    <a:pt x="9" y="2968"/>
                                  </a:lnTo>
                                  <a:close/>
                                  <a:moveTo>
                                    <a:pt x="9" y="2370"/>
                                  </a:moveTo>
                                  <a:lnTo>
                                    <a:pt x="11" y="2370"/>
                                  </a:lnTo>
                                  <a:lnTo>
                                    <a:pt x="11" y="2456"/>
                                  </a:lnTo>
                                  <a:lnTo>
                                    <a:pt x="9" y="2545"/>
                                  </a:lnTo>
                                  <a:lnTo>
                                    <a:pt x="9" y="2711"/>
                                  </a:lnTo>
                                  <a:lnTo>
                                    <a:pt x="8" y="2876"/>
                                  </a:lnTo>
                                  <a:lnTo>
                                    <a:pt x="9" y="2892"/>
                                  </a:lnTo>
                                  <a:lnTo>
                                    <a:pt x="9" y="2912"/>
                                  </a:lnTo>
                                  <a:lnTo>
                                    <a:pt x="9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68"/>
                                  </a:lnTo>
                                  <a:lnTo>
                                    <a:pt x="6" y="2968"/>
                                  </a:lnTo>
                                  <a:lnTo>
                                    <a:pt x="6" y="2883"/>
                                  </a:lnTo>
                                  <a:lnTo>
                                    <a:pt x="6" y="2885"/>
                                  </a:lnTo>
                                  <a:lnTo>
                                    <a:pt x="6" y="2840"/>
                                  </a:lnTo>
                                  <a:lnTo>
                                    <a:pt x="6" y="2796"/>
                                  </a:lnTo>
                                  <a:lnTo>
                                    <a:pt x="6" y="2798"/>
                                  </a:lnTo>
                                  <a:lnTo>
                                    <a:pt x="6" y="2753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696"/>
                                  </a:lnTo>
                                  <a:lnTo>
                                    <a:pt x="6" y="2697"/>
                                  </a:lnTo>
                                  <a:lnTo>
                                    <a:pt x="6" y="2677"/>
                                  </a:lnTo>
                                  <a:lnTo>
                                    <a:pt x="6" y="2658"/>
                                  </a:lnTo>
                                  <a:lnTo>
                                    <a:pt x="6" y="2638"/>
                                  </a:lnTo>
                                  <a:lnTo>
                                    <a:pt x="6" y="2622"/>
                                  </a:lnTo>
                                  <a:lnTo>
                                    <a:pt x="7" y="2626"/>
                                  </a:lnTo>
                                  <a:lnTo>
                                    <a:pt x="6" y="2588"/>
                                  </a:lnTo>
                                  <a:lnTo>
                                    <a:pt x="6" y="2551"/>
                                  </a:lnTo>
                                  <a:lnTo>
                                    <a:pt x="6" y="2515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8"/>
                                  </a:lnTo>
                                  <a:lnTo>
                                    <a:pt x="7" y="2502"/>
                                  </a:lnTo>
                                  <a:lnTo>
                                    <a:pt x="7" y="2485"/>
                                  </a:lnTo>
                                  <a:lnTo>
                                    <a:pt x="7" y="2488"/>
                                  </a:lnTo>
                                  <a:lnTo>
                                    <a:pt x="7" y="2459"/>
                                  </a:lnTo>
                                  <a:lnTo>
                                    <a:pt x="7" y="2433"/>
                                  </a:lnTo>
                                  <a:lnTo>
                                    <a:pt x="7" y="2408"/>
                                  </a:lnTo>
                                  <a:lnTo>
                                    <a:pt x="7" y="2383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7" y="2371"/>
                                  </a:lnTo>
                                  <a:lnTo>
                                    <a:pt x="9" y="2370"/>
                                  </a:lnTo>
                                  <a:close/>
                                  <a:moveTo>
                                    <a:pt x="7" y="1783"/>
                                  </a:moveTo>
                                  <a:lnTo>
                                    <a:pt x="7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137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11" y="2277"/>
                                  </a:lnTo>
                                  <a:lnTo>
                                    <a:pt x="11" y="2366"/>
                                  </a:lnTo>
                                  <a:lnTo>
                                    <a:pt x="8" y="2366"/>
                                  </a:lnTo>
                                  <a:lnTo>
                                    <a:pt x="6" y="2366"/>
                                  </a:lnTo>
                                  <a:lnTo>
                                    <a:pt x="6" y="2361"/>
                                  </a:lnTo>
                                  <a:lnTo>
                                    <a:pt x="6" y="2356"/>
                                  </a:lnTo>
                                  <a:lnTo>
                                    <a:pt x="6" y="2350"/>
                                  </a:lnTo>
                                  <a:lnTo>
                                    <a:pt x="6" y="2346"/>
                                  </a:lnTo>
                                  <a:lnTo>
                                    <a:pt x="6" y="2349"/>
                                  </a:lnTo>
                                  <a:lnTo>
                                    <a:pt x="6" y="2298"/>
                                  </a:lnTo>
                                  <a:lnTo>
                                    <a:pt x="6" y="2246"/>
                                  </a:lnTo>
                                  <a:lnTo>
                                    <a:pt x="6" y="2196"/>
                                  </a:lnTo>
                                  <a:lnTo>
                                    <a:pt x="6" y="2195"/>
                                  </a:lnTo>
                                  <a:lnTo>
                                    <a:pt x="6" y="2169"/>
                                  </a:lnTo>
                                  <a:lnTo>
                                    <a:pt x="6" y="2145"/>
                                  </a:lnTo>
                                  <a:lnTo>
                                    <a:pt x="6" y="2118"/>
                                  </a:lnTo>
                                  <a:lnTo>
                                    <a:pt x="6" y="2048"/>
                                  </a:lnTo>
                                  <a:lnTo>
                                    <a:pt x="7" y="1979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847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6" y="1783"/>
                                  </a:lnTo>
                                  <a:lnTo>
                                    <a:pt x="7" y="1783"/>
                                  </a:lnTo>
                                  <a:close/>
                                  <a:moveTo>
                                    <a:pt x="8" y="1186"/>
                                  </a:moveTo>
                                  <a:lnTo>
                                    <a:pt x="8" y="1283"/>
                                  </a:lnTo>
                                  <a:lnTo>
                                    <a:pt x="8" y="1405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654"/>
                                  </a:lnTo>
                                  <a:lnTo>
                                    <a:pt x="7" y="1783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4" y="1754"/>
                                  </a:lnTo>
                                  <a:lnTo>
                                    <a:pt x="4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3"/>
                                  </a:lnTo>
                                  <a:lnTo>
                                    <a:pt x="3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4" y="1528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484"/>
                                  </a:lnTo>
                                  <a:lnTo>
                                    <a:pt x="4" y="1440"/>
                                  </a:lnTo>
                                  <a:lnTo>
                                    <a:pt x="4" y="1441"/>
                                  </a:lnTo>
                                  <a:lnTo>
                                    <a:pt x="4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3" y="1186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8" y="1186"/>
                                  </a:lnTo>
                                  <a:close/>
                                  <a:moveTo>
                                    <a:pt x="2" y="953"/>
                                  </a:moveTo>
                                  <a:lnTo>
                                    <a:pt x="2" y="955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2" y="953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6" y="365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6" y="552"/>
                                  </a:lnTo>
                                  <a:lnTo>
                                    <a:pt x="7" y="596"/>
                                  </a:lnTo>
                                  <a:lnTo>
                                    <a:pt x="3" y="598"/>
                                  </a:lnTo>
                                  <a:lnTo>
                                    <a:pt x="6" y="598"/>
                                  </a:lnTo>
                                  <a:lnTo>
                                    <a:pt x="7" y="598"/>
                                  </a:lnTo>
                                  <a:lnTo>
                                    <a:pt x="8" y="724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6" y="893"/>
                                  </a:lnTo>
                                  <a:lnTo>
                                    <a:pt x="7" y="938"/>
                                  </a:lnTo>
                                  <a:lnTo>
                                    <a:pt x="7" y="982"/>
                                  </a:lnTo>
                                  <a:lnTo>
                                    <a:pt x="7" y="1024"/>
                                  </a:lnTo>
                                  <a:lnTo>
                                    <a:pt x="7" y="1103"/>
                                  </a:lnTo>
                                  <a:lnTo>
                                    <a:pt x="8" y="1182"/>
                                  </a:lnTo>
                                  <a:lnTo>
                                    <a:pt x="6" y="1182"/>
                                  </a:lnTo>
                                  <a:lnTo>
                                    <a:pt x="4" y="1182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2" y="1068"/>
                                  </a:lnTo>
                                  <a:lnTo>
                                    <a:pt x="3" y="1071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62"/>
                                  </a:lnTo>
                                  <a:lnTo>
                                    <a:pt x="3" y="1040"/>
                                  </a:lnTo>
                                  <a:lnTo>
                                    <a:pt x="3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4" y="1023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6" y="98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3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3" y="779"/>
                                  </a:lnTo>
                                  <a:lnTo>
                                    <a:pt x="2" y="724"/>
                                  </a:lnTo>
                                  <a:lnTo>
                                    <a:pt x="2" y="721"/>
                                  </a:lnTo>
                                  <a:lnTo>
                                    <a:pt x="3" y="714"/>
                                  </a:lnTo>
                                  <a:lnTo>
                                    <a:pt x="2" y="707"/>
                                  </a:lnTo>
                                  <a:lnTo>
                                    <a:pt x="3" y="702"/>
                                  </a:lnTo>
                                  <a:lnTo>
                                    <a:pt x="2" y="683"/>
                                  </a:lnTo>
                                  <a:lnTo>
                                    <a:pt x="2" y="662"/>
                                  </a:lnTo>
                                  <a:lnTo>
                                    <a:pt x="2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2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3" y="579"/>
                                  </a:lnTo>
                                  <a:lnTo>
                                    <a:pt x="2" y="554"/>
                                  </a:lnTo>
                                  <a:lnTo>
                                    <a:pt x="2" y="528"/>
                                  </a:lnTo>
                                  <a:lnTo>
                                    <a:pt x="2" y="531"/>
                                  </a:lnTo>
                                  <a:lnTo>
                                    <a:pt x="2" y="509"/>
                                  </a:lnTo>
                                  <a:lnTo>
                                    <a:pt x="2" y="486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2" y="452"/>
                                  </a:lnTo>
                                  <a:lnTo>
                                    <a:pt x="2" y="434"/>
                                  </a:lnTo>
                                  <a:lnTo>
                                    <a:pt x="2" y="414"/>
                                  </a:lnTo>
                                  <a:lnTo>
                                    <a:pt x="2" y="397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3" y="306"/>
                                  </a:lnTo>
                                  <a:lnTo>
                                    <a:pt x="2" y="298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2" y="278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2" y="239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3" y="221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6350" y="502761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"/>
                                <a:gd name="T2" fmla="*/ 6 w 8"/>
                                <a:gd name="T3" fmla="*/ 0 h 1"/>
                                <a:gd name="T4" fmla="*/ 3 w 8"/>
                                <a:gd name="T5" fmla="*/ 1 h 1"/>
                                <a:gd name="T6" fmla="*/ 3 w 8"/>
                                <a:gd name="T7" fmla="*/ 1 h 1"/>
                                <a:gd name="T8" fmla="*/ 0 w 8"/>
                                <a:gd name="T9" fmla="*/ 1 h 1"/>
                                <a:gd name="T10" fmla="*/ 3 w 8"/>
                                <a:gd name="T11" fmla="*/ 0 h 1"/>
                                <a:gd name="T12" fmla="*/ 6 w 8"/>
                                <a:gd name="T13" fmla="*/ 0 h 1"/>
                                <a:gd name="T14" fmla="*/ 8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26988" y="5024438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2 h 3"/>
                                <a:gd name="T12" fmla="*/ 9 w 22"/>
                                <a:gd name="T13" fmla="*/ 2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" name="Freeform 23"/>
                          <wps:cNvSpPr>
                            <a:spLocks/>
                          </wps:cNvSpPr>
                          <wps:spPr bwMode="auto">
                            <a:xfrm>
                              <a:off x="71438" y="50244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1169988" y="5024438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5010150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9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11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7 h 11"/>
                                <a:gd name="T20" fmla="*/ 1001 w 4248"/>
                                <a:gd name="T21" fmla="*/ 6 h 11"/>
                                <a:gd name="T22" fmla="*/ 1114 w 4248"/>
                                <a:gd name="T23" fmla="*/ 6 h 11"/>
                                <a:gd name="T24" fmla="*/ 963 w 4248"/>
                                <a:gd name="T25" fmla="*/ 9 h 11"/>
                                <a:gd name="T26" fmla="*/ 654 w 4248"/>
                                <a:gd name="T27" fmla="*/ 9 h 11"/>
                                <a:gd name="T28" fmla="*/ 755 w 4248"/>
                                <a:gd name="T29" fmla="*/ 6 h 11"/>
                                <a:gd name="T30" fmla="*/ 910 w 4248"/>
                                <a:gd name="T31" fmla="*/ 6 h 11"/>
                                <a:gd name="T32" fmla="*/ 1586 w 4248"/>
                                <a:gd name="T33" fmla="*/ 6 h 11"/>
                                <a:gd name="T34" fmla="*/ 1776 w 4248"/>
                                <a:gd name="T35" fmla="*/ 6 h 11"/>
                                <a:gd name="T36" fmla="*/ 1624 w 4248"/>
                                <a:gd name="T37" fmla="*/ 8 h 11"/>
                                <a:gd name="T38" fmla="*/ 1406 w 4248"/>
                                <a:gd name="T39" fmla="*/ 11 h 11"/>
                                <a:gd name="T40" fmla="*/ 1198 w 4248"/>
                                <a:gd name="T41" fmla="*/ 6 h 11"/>
                                <a:gd name="T42" fmla="*/ 1296 w 4248"/>
                                <a:gd name="T43" fmla="*/ 7 h 11"/>
                                <a:gd name="T44" fmla="*/ 1378 w 4248"/>
                                <a:gd name="T45" fmla="*/ 6 h 11"/>
                                <a:gd name="T46" fmla="*/ 2354 w 4248"/>
                                <a:gd name="T47" fmla="*/ 3 h 11"/>
                                <a:gd name="T48" fmla="*/ 2395 w 4248"/>
                                <a:gd name="T49" fmla="*/ 3 h 11"/>
                                <a:gd name="T50" fmla="*/ 2397 w 4248"/>
                                <a:gd name="T51" fmla="*/ 7 h 11"/>
                                <a:gd name="T52" fmla="*/ 1835 w 4248"/>
                                <a:gd name="T53" fmla="*/ 8 h 11"/>
                                <a:gd name="T54" fmla="*/ 2030 w 4248"/>
                                <a:gd name="T55" fmla="*/ 4 h 11"/>
                                <a:gd name="T56" fmla="*/ 2339 w 4248"/>
                                <a:gd name="T57" fmla="*/ 4 h 11"/>
                                <a:gd name="T58" fmla="*/ 2915 w 4248"/>
                                <a:gd name="T59" fmla="*/ 2 h 11"/>
                                <a:gd name="T60" fmla="*/ 2971 w 4248"/>
                                <a:gd name="T61" fmla="*/ 2 h 11"/>
                                <a:gd name="T62" fmla="*/ 3009 w 4248"/>
                                <a:gd name="T63" fmla="*/ 3 h 11"/>
                                <a:gd name="T64" fmla="*/ 2691 w 4248"/>
                                <a:gd name="T65" fmla="*/ 8 h 11"/>
                                <a:gd name="T66" fmla="*/ 2475 w 4248"/>
                                <a:gd name="T67" fmla="*/ 3 h 11"/>
                                <a:gd name="T68" fmla="*/ 2735 w 4248"/>
                                <a:gd name="T69" fmla="*/ 3 h 11"/>
                                <a:gd name="T70" fmla="*/ 3870 w 4248"/>
                                <a:gd name="T71" fmla="*/ 2 h 11"/>
                                <a:gd name="T72" fmla="*/ 3901 w 4248"/>
                                <a:gd name="T73" fmla="*/ 2 h 11"/>
                                <a:gd name="T74" fmla="*/ 3939 w 4248"/>
                                <a:gd name="T75" fmla="*/ 2 h 11"/>
                                <a:gd name="T76" fmla="*/ 3965 w 4248"/>
                                <a:gd name="T77" fmla="*/ 2 h 11"/>
                                <a:gd name="T78" fmla="*/ 4014 w 4248"/>
                                <a:gd name="T79" fmla="*/ 3 h 11"/>
                                <a:gd name="T80" fmla="*/ 4154 w 4248"/>
                                <a:gd name="T81" fmla="*/ 3 h 11"/>
                                <a:gd name="T82" fmla="*/ 4172 w 4248"/>
                                <a:gd name="T83" fmla="*/ 3 h 11"/>
                                <a:gd name="T84" fmla="*/ 4207 w 4248"/>
                                <a:gd name="T85" fmla="*/ 3 h 11"/>
                                <a:gd name="T86" fmla="*/ 4236 w 4248"/>
                                <a:gd name="T87" fmla="*/ 6 h 11"/>
                                <a:gd name="T88" fmla="*/ 4248 w 4248"/>
                                <a:gd name="T89" fmla="*/ 6 h 11"/>
                                <a:gd name="T90" fmla="*/ 4237 w 4248"/>
                                <a:gd name="T91" fmla="*/ 9 h 11"/>
                                <a:gd name="T92" fmla="*/ 4224 w 4248"/>
                                <a:gd name="T93" fmla="*/ 9 h 11"/>
                                <a:gd name="T94" fmla="*/ 4222 w 4248"/>
                                <a:gd name="T95" fmla="*/ 8 h 11"/>
                                <a:gd name="T96" fmla="*/ 4199 w 4248"/>
                                <a:gd name="T97" fmla="*/ 6 h 11"/>
                                <a:gd name="T98" fmla="*/ 4184 w 4248"/>
                                <a:gd name="T99" fmla="*/ 6 h 11"/>
                                <a:gd name="T100" fmla="*/ 4175 w 4248"/>
                                <a:gd name="T101" fmla="*/ 4 h 11"/>
                                <a:gd name="T102" fmla="*/ 4152 w 4248"/>
                                <a:gd name="T103" fmla="*/ 7 h 11"/>
                                <a:gd name="T104" fmla="*/ 4117 w 4248"/>
                                <a:gd name="T105" fmla="*/ 7 h 11"/>
                                <a:gd name="T106" fmla="*/ 4004 w 4248"/>
                                <a:gd name="T107" fmla="*/ 7 h 11"/>
                                <a:gd name="T108" fmla="*/ 3633 w 4248"/>
                                <a:gd name="T109" fmla="*/ 2 h 11"/>
                                <a:gd name="T110" fmla="*/ 3762 w 4248"/>
                                <a:gd name="T111" fmla="*/ 0 h 11"/>
                                <a:gd name="T112" fmla="*/ 3604 w 4248"/>
                                <a:gd name="T113" fmla="*/ 2 h 11"/>
                                <a:gd name="T114" fmla="*/ 3348 w 4248"/>
                                <a:gd name="T115" fmla="*/ 8 h 11"/>
                                <a:gd name="T116" fmla="*/ 3029 w 4248"/>
                                <a:gd name="T117" fmla="*/ 4 h 11"/>
                                <a:gd name="T118" fmla="*/ 3167 w 4248"/>
                                <a:gd name="T119" fmla="*/ 3 h 11"/>
                                <a:gd name="T120" fmla="*/ 3380 w 4248"/>
                                <a:gd name="T121" fmla="*/ 2 h 11"/>
                                <a:gd name="T122" fmla="*/ 3465 w 4248"/>
                                <a:gd name="T123" fmla="*/ 2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6"/>
                                  </a:moveTo>
                                  <a:lnTo>
                                    <a:pt x="475" y="7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492" y="7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556" y="7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7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66" y="6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6"/>
                                  </a:lnTo>
                                  <a:lnTo>
                                    <a:pt x="982" y="6"/>
                                  </a:lnTo>
                                  <a:lnTo>
                                    <a:pt x="980" y="6"/>
                                  </a:lnTo>
                                  <a:lnTo>
                                    <a:pt x="1001" y="6"/>
                                  </a:lnTo>
                                  <a:lnTo>
                                    <a:pt x="1020" y="6"/>
                                  </a:lnTo>
                                  <a:lnTo>
                                    <a:pt x="1038" y="6"/>
                                  </a:lnTo>
                                  <a:lnTo>
                                    <a:pt x="1056" y="6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6"/>
                                  </a:lnTo>
                                  <a:lnTo>
                                    <a:pt x="1068" y="6"/>
                                  </a:lnTo>
                                  <a:lnTo>
                                    <a:pt x="1114" y="6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60" y="8"/>
                                  </a:lnTo>
                                  <a:lnTo>
                                    <a:pt x="560" y="6"/>
                                  </a:lnTo>
                                  <a:lnTo>
                                    <a:pt x="643" y="6"/>
                                  </a:lnTo>
                                  <a:lnTo>
                                    <a:pt x="726" y="6"/>
                                  </a:lnTo>
                                  <a:lnTo>
                                    <a:pt x="755" y="6"/>
                                  </a:lnTo>
                                  <a:lnTo>
                                    <a:pt x="753" y="6"/>
                                  </a:lnTo>
                                  <a:lnTo>
                                    <a:pt x="774" y="6"/>
                                  </a:lnTo>
                                  <a:lnTo>
                                    <a:pt x="798" y="6"/>
                                  </a:lnTo>
                                  <a:lnTo>
                                    <a:pt x="822" y="6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6"/>
                                  </a:lnTo>
                                  <a:lnTo>
                                    <a:pt x="910" y="6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6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6"/>
                                  </a:lnTo>
                                  <a:lnTo>
                                    <a:pt x="154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640" y="6"/>
                                  </a:lnTo>
                                  <a:lnTo>
                                    <a:pt x="1666" y="6"/>
                                  </a:lnTo>
                                  <a:lnTo>
                                    <a:pt x="1681" y="6"/>
                                  </a:lnTo>
                                  <a:lnTo>
                                    <a:pt x="1703" y="6"/>
                                  </a:lnTo>
                                  <a:lnTo>
                                    <a:pt x="1776" y="6"/>
                                  </a:lnTo>
                                  <a:lnTo>
                                    <a:pt x="1785" y="6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1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3" y="9"/>
                                  </a:lnTo>
                                  <a:lnTo>
                                    <a:pt x="1173" y="4"/>
                                  </a:lnTo>
                                  <a:lnTo>
                                    <a:pt x="1200" y="6"/>
                                  </a:lnTo>
                                  <a:lnTo>
                                    <a:pt x="119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6" y="6"/>
                                  </a:lnTo>
                                  <a:lnTo>
                                    <a:pt x="1203" y="7"/>
                                  </a:lnTo>
                                  <a:lnTo>
                                    <a:pt x="1209" y="7"/>
                                  </a:lnTo>
                                  <a:lnTo>
                                    <a:pt x="1236" y="6"/>
                                  </a:lnTo>
                                  <a:lnTo>
                                    <a:pt x="1233" y="7"/>
                                  </a:lnTo>
                                  <a:lnTo>
                                    <a:pt x="1260" y="6"/>
                                  </a:lnTo>
                                  <a:lnTo>
                                    <a:pt x="1296" y="7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6"/>
                                  </a:lnTo>
                                  <a:lnTo>
                                    <a:pt x="1370" y="7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2" y="6"/>
                                  </a:lnTo>
                                  <a:lnTo>
                                    <a:pt x="1374" y="6"/>
                                  </a:lnTo>
                                  <a:lnTo>
                                    <a:pt x="1378" y="6"/>
                                  </a:lnTo>
                                  <a:lnTo>
                                    <a:pt x="1382" y="6"/>
                                  </a:lnTo>
                                  <a:lnTo>
                                    <a:pt x="1386" y="6"/>
                                  </a:lnTo>
                                  <a:lnTo>
                                    <a:pt x="1389" y="6"/>
                                  </a:lnTo>
                                  <a:lnTo>
                                    <a:pt x="1395" y="6"/>
                                  </a:lnTo>
                                  <a:lnTo>
                                    <a:pt x="1401" y="6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3"/>
                                  </a:moveTo>
                                  <a:lnTo>
                                    <a:pt x="2365" y="3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399" y="7"/>
                                  </a:lnTo>
                                  <a:lnTo>
                                    <a:pt x="2395" y="7"/>
                                  </a:lnTo>
                                  <a:lnTo>
                                    <a:pt x="2397" y="7"/>
                                  </a:lnTo>
                                  <a:lnTo>
                                    <a:pt x="2254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8" y="8"/>
                                  </a:lnTo>
                                  <a:lnTo>
                                    <a:pt x="1788" y="6"/>
                                  </a:lnTo>
                                  <a:lnTo>
                                    <a:pt x="1850" y="6"/>
                                  </a:lnTo>
                                  <a:lnTo>
                                    <a:pt x="1932" y="6"/>
                                  </a:lnTo>
                                  <a:lnTo>
                                    <a:pt x="1931" y="6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6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3"/>
                                  </a:lnTo>
                                  <a:lnTo>
                                    <a:pt x="2354" y="3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3"/>
                                  </a:lnTo>
                                  <a:lnTo>
                                    <a:pt x="2945" y="3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3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3"/>
                                  </a:lnTo>
                                  <a:lnTo>
                                    <a:pt x="3000" y="3"/>
                                  </a:lnTo>
                                  <a:lnTo>
                                    <a:pt x="3008" y="3"/>
                                  </a:lnTo>
                                  <a:lnTo>
                                    <a:pt x="3007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5" y="3"/>
                                  </a:lnTo>
                                  <a:lnTo>
                                    <a:pt x="3015" y="7"/>
                                  </a:lnTo>
                                  <a:lnTo>
                                    <a:pt x="3004" y="7"/>
                                  </a:lnTo>
                                  <a:lnTo>
                                    <a:pt x="2953" y="6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7"/>
                                  </a:lnTo>
                                  <a:lnTo>
                                    <a:pt x="2403" y="7"/>
                                  </a:lnTo>
                                  <a:lnTo>
                                    <a:pt x="2403" y="4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5" y="3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2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3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2"/>
                                  </a:lnTo>
                                  <a:lnTo>
                                    <a:pt x="3890" y="2"/>
                                  </a:lnTo>
                                  <a:lnTo>
                                    <a:pt x="3901" y="2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2"/>
                                  </a:lnTo>
                                  <a:lnTo>
                                    <a:pt x="3919" y="2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2"/>
                                  </a:lnTo>
                                  <a:lnTo>
                                    <a:pt x="3949" y="2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1" y="3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3"/>
                                  </a:lnTo>
                                  <a:lnTo>
                                    <a:pt x="4037" y="3"/>
                                  </a:lnTo>
                                  <a:lnTo>
                                    <a:pt x="4097" y="3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6" y="3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2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3"/>
                                  </a:lnTo>
                                  <a:lnTo>
                                    <a:pt x="4177" y="3"/>
                                  </a:lnTo>
                                  <a:lnTo>
                                    <a:pt x="4181" y="3"/>
                                  </a:lnTo>
                                  <a:lnTo>
                                    <a:pt x="4188" y="3"/>
                                  </a:lnTo>
                                  <a:lnTo>
                                    <a:pt x="4194" y="3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3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6"/>
                                  </a:lnTo>
                                  <a:lnTo>
                                    <a:pt x="4237" y="6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7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1" y="9"/>
                                  </a:lnTo>
                                  <a:lnTo>
                                    <a:pt x="4237" y="9"/>
                                  </a:lnTo>
                                  <a:lnTo>
                                    <a:pt x="4233" y="9"/>
                                  </a:lnTo>
                                  <a:lnTo>
                                    <a:pt x="4230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0" y="7"/>
                                  </a:lnTo>
                                  <a:lnTo>
                                    <a:pt x="4216" y="6"/>
                                  </a:lnTo>
                                  <a:lnTo>
                                    <a:pt x="4212" y="6"/>
                                  </a:lnTo>
                                  <a:lnTo>
                                    <a:pt x="4206" y="6"/>
                                  </a:lnTo>
                                  <a:lnTo>
                                    <a:pt x="4199" y="6"/>
                                  </a:lnTo>
                                  <a:lnTo>
                                    <a:pt x="4197" y="6"/>
                                  </a:lnTo>
                                  <a:lnTo>
                                    <a:pt x="4193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6"/>
                                  </a:lnTo>
                                  <a:lnTo>
                                    <a:pt x="4184" y="6"/>
                                  </a:lnTo>
                                  <a:lnTo>
                                    <a:pt x="4182" y="6"/>
                                  </a:lnTo>
                                  <a:lnTo>
                                    <a:pt x="4180" y="6"/>
                                  </a:lnTo>
                                  <a:lnTo>
                                    <a:pt x="4177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6"/>
                                  </a:lnTo>
                                  <a:lnTo>
                                    <a:pt x="4163" y="6"/>
                                  </a:lnTo>
                                  <a:lnTo>
                                    <a:pt x="4158" y="6"/>
                                  </a:lnTo>
                                  <a:lnTo>
                                    <a:pt x="4152" y="7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7"/>
                                  </a:lnTo>
                                  <a:lnTo>
                                    <a:pt x="4125" y="6"/>
                                  </a:lnTo>
                                  <a:lnTo>
                                    <a:pt x="4117" y="7"/>
                                  </a:lnTo>
                                  <a:lnTo>
                                    <a:pt x="4108" y="7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7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3942" y="6"/>
                                  </a:lnTo>
                                  <a:lnTo>
                                    <a:pt x="3911" y="6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6"/>
                                  </a:lnTo>
                                  <a:lnTo>
                                    <a:pt x="3635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3" y="2"/>
                                  </a:lnTo>
                                  <a:lnTo>
                                    <a:pt x="3656" y="2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2"/>
                                  </a:lnTo>
                                  <a:lnTo>
                                    <a:pt x="3707" y="2"/>
                                  </a:lnTo>
                                  <a:lnTo>
                                    <a:pt x="3722" y="2"/>
                                  </a:lnTo>
                                  <a:lnTo>
                                    <a:pt x="3736" y="2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2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2"/>
                                  </a:lnTo>
                                  <a:lnTo>
                                    <a:pt x="3604" y="2"/>
                                  </a:lnTo>
                                  <a:lnTo>
                                    <a:pt x="3601" y="2"/>
                                  </a:lnTo>
                                  <a:lnTo>
                                    <a:pt x="3626" y="2"/>
                                  </a:lnTo>
                                  <a:lnTo>
                                    <a:pt x="3629" y="2"/>
                                  </a:lnTo>
                                  <a:lnTo>
                                    <a:pt x="3629" y="6"/>
                                  </a:lnTo>
                                  <a:lnTo>
                                    <a:pt x="3576" y="6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6"/>
                                  </a:lnTo>
                                  <a:lnTo>
                                    <a:pt x="3172" y="6"/>
                                  </a:lnTo>
                                  <a:lnTo>
                                    <a:pt x="3108" y="6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9" y="7"/>
                                  </a:lnTo>
                                  <a:lnTo>
                                    <a:pt x="3019" y="3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3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3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3"/>
                                  </a:lnTo>
                                  <a:lnTo>
                                    <a:pt x="3367" y="2"/>
                                  </a:lnTo>
                                  <a:lnTo>
                                    <a:pt x="3368" y="2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2"/>
                                  </a:lnTo>
                                  <a:lnTo>
                                    <a:pt x="3465" y="2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50212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" name="Freeform 27"/>
                          <wps:cNvSpPr>
                            <a:spLocks/>
                          </wps:cNvSpPr>
                          <wps:spPr bwMode="auto">
                            <a:xfrm>
                              <a:off x="6759575" y="501332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" name="Freeform 28"/>
                          <wps:cNvSpPr>
                            <a:spLocks/>
                          </wps:cNvSpPr>
                          <wps:spPr bwMode="auto">
                            <a:xfrm>
                              <a:off x="6824663" y="4067175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2"/>
                                <a:gd name="T2" fmla="*/ 7 w 8"/>
                                <a:gd name="T3" fmla="*/ 0 h 2"/>
                                <a:gd name="T4" fmla="*/ 8 w 8"/>
                                <a:gd name="T5" fmla="*/ 0 h 2"/>
                                <a:gd name="T6" fmla="*/ 7 w 8"/>
                                <a:gd name="T7" fmla="*/ 2 h 2"/>
                                <a:gd name="T8" fmla="*/ 0 w 8"/>
                                <a:gd name="T9" fmla="*/ 2 h 2"/>
                                <a:gd name="T10" fmla="*/ 5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Freeform 29"/>
                          <wps:cNvSpPr>
                            <a:spLocks/>
                          </wps:cNvSpPr>
                          <wps:spPr bwMode="auto">
                            <a:xfrm>
                              <a:off x="6781800" y="40671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3"/>
                                <a:gd name="T2" fmla="*/ 22 w 22"/>
                                <a:gd name="T3" fmla="*/ 0 h 3"/>
                                <a:gd name="T4" fmla="*/ 1 w 22"/>
                                <a:gd name="T5" fmla="*/ 3 h 3"/>
                                <a:gd name="T6" fmla="*/ 1 w 22"/>
                                <a:gd name="T7" fmla="*/ 3 h 3"/>
                                <a:gd name="T8" fmla="*/ 0 w 22"/>
                                <a:gd name="T9" fmla="*/ 3 h 3"/>
                                <a:gd name="T10" fmla="*/ 2 w 22"/>
                                <a:gd name="T11" fmla="*/ 3 h 3"/>
                                <a:gd name="T12" fmla="*/ 5 w 22"/>
                                <a:gd name="T13" fmla="*/ 3 h 3"/>
                                <a:gd name="T14" fmla="*/ 9 w 22"/>
                                <a:gd name="T15" fmla="*/ 2 h 3"/>
                                <a:gd name="T16" fmla="*/ 13 w 22"/>
                                <a:gd name="T17" fmla="*/ 2 h 3"/>
                                <a:gd name="T18" fmla="*/ 18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6751638" y="40719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13 w 13"/>
                                <a:gd name="T2" fmla="*/ 12 w 13"/>
                                <a:gd name="T3" fmla="*/ 11 w 13"/>
                                <a:gd name="T4" fmla="*/ 9 w 13"/>
                                <a:gd name="T5" fmla="*/ 7 w 13"/>
                                <a:gd name="T6" fmla="*/ 5 w 13"/>
                                <a:gd name="T7" fmla="*/ 3 w 13"/>
                                <a:gd name="T8" fmla="*/ 0 w 13"/>
                                <a:gd name="T9" fmla="*/ 2 w 13"/>
                                <a:gd name="T10" fmla="*/ 5 w 13"/>
                                <a:gd name="T11" fmla="*/ 8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5668963" y="40719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0" y="40703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557 w 4248"/>
                                <a:gd name="T3" fmla="*/ 2 h 10"/>
                                <a:gd name="T4" fmla="*/ 1773 w 4248"/>
                                <a:gd name="T5" fmla="*/ 8 h 10"/>
                                <a:gd name="T6" fmla="*/ 1515 w 4248"/>
                                <a:gd name="T7" fmla="*/ 8 h 10"/>
                                <a:gd name="T8" fmla="*/ 1289 w 4248"/>
                                <a:gd name="T9" fmla="*/ 8 h 10"/>
                                <a:gd name="T10" fmla="*/ 1242 w 4248"/>
                                <a:gd name="T11" fmla="*/ 8 h 10"/>
                                <a:gd name="T12" fmla="*/ 1517 w 4248"/>
                                <a:gd name="T13" fmla="*/ 2 h 10"/>
                                <a:gd name="T14" fmla="*/ 1233 w 4248"/>
                                <a:gd name="T15" fmla="*/ 8 h 10"/>
                                <a:gd name="T16" fmla="*/ 1160 w 4248"/>
                                <a:gd name="T17" fmla="*/ 10 h 10"/>
                                <a:gd name="T18" fmla="*/ 873 w 4248"/>
                                <a:gd name="T19" fmla="*/ 9 h 10"/>
                                <a:gd name="T20" fmla="*/ 806 w 4248"/>
                                <a:gd name="T21" fmla="*/ 9 h 10"/>
                                <a:gd name="T22" fmla="*/ 668 w 4248"/>
                                <a:gd name="T23" fmla="*/ 9 h 10"/>
                                <a:gd name="T24" fmla="*/ 899 w 4248"/>
                                <a:gd name="T25" fmla="*/ 2 h 10"/>
                                <a:gd name="T26" fmla="*/ 2225 w 4248"/>
                                <a:gd name="T27" fmla="*/ 6 h 10"/>
                                <a:gd name="T28" fmla="*/ 1910 w 4248"/>
                                <a:gd name="T29" fmla="*/ 8 h 10"/>
                                <a:gd name="T30" fmla="*/ 1862 w 4248"/>
                                <a:gd name="T31" fmla="*/ 8 h 10"/>
                                <a:gd name="T32" fmla="*/ 1852 w 4248"/>
                                <a:gd name="T33" fmla="*/ 6 h 10"/>
                                <a:gd name="T34" fmla="*/ 2380 w 4248"/>
                                <a:gd name="T35" fmla="*/ 2 h 10"/>
                                <a:gd name="T36" fmla="*/ 3685 w 4248"/>
                                <a:gd name="T37" fmla="*/ 2 h 10"/>
                                <a:gd name="T38" fmla="*/ 3474 w 4248"/>
                                <a:gd name="T39" fmla="*/ 5 h 10"/>
                                <a:gd name="T40" fmla="*/ 3281 w 4248"/>
                                <a:gd name="T41" fmla="*/ 6 h 10"/>
                                <a:gd name="T42" fmla="*/ 3210 w 4248"/>
                                <a:gd name="T43" fmla="*/ 5 h 10"/>
                                <a:gd name="T44" fmla="*/ 3082 w 4248"/>
                                <a:gd name="T45" fmla="*/ 6 h 10"/>
                                <a:gd name="T46" fmla="*/ 3504 w 4248"/>
                                <a:gd name="T47" fmla="*/ 2 h 10"/>
                                <a:gd name="T48" fmla="*/ 26 w 4248"/>
                                <a:gd name="T49" fmla="*/ 1 h 10"/>
                                <a:gd name="T50" fmla="*/ 26 w 4248"/>
                                <a:gd name="T51" fmla="*/ 2 h 10"/>
                                <a:gd name="T52" fmla="*/ 42 w 4248"/>
                                <a:gd name="T53" fmla="*/ 5 h 10"/>
                                <a:gd name="T54" fmla="*/ 64 w 4248"/>
                                <a:gd name="T55" fmla="*/ 5 h 10"/>
                                <a:gd name="T56" fmla="*/ 72 w 4248"/>
                                <a:gd name="T57" fmla="*/ 5 h 10"/>
                                <a:gd name="T58" fmla="*/ 90 w 4248"/>
                                <a:gd name="T59" fmla="*/ 5 h 10"/>
                                <a:gd name="T60" fmla="*/ 123 w 4248"/>
                                <a:gd name="T61" fmla="*/ 5 h 10"/>
                                <a:gd name="T62" fmla="*/ 179 w 4248"/>
                                <a:gd name="T63" fmla="*/ 4 h 10"/>
                                <a:gd name="T64" fmla="*/ 618 w 4248"/>
                                <a:gd name="T65" fmla="*/ 5 h 10"/>
                                <a:gd name="T66" fmla="*/ 512 w 4248"/>
                                <a:gd name="T67" fmla="*/ 9 h 10"/>
                                <a:gd name="T68" fmla="*/ 364 w 4248"/>
                                <a:gd name="T69" fmla="*/ 9 h 10"/>
                                <a:gd name="T70" fmla="*/ 319 w 4248"/>
                                <a:gd name="T71" fmla="*/ 9 h 10"/>
                                <a:gd name="T72" fmla="*/ 281 w 4248"/>
                                <a:gd name="T73" fmla="*/ 9 h 10"/>
                                <a:gd name="T74" fmla="*/ 242 w 4248"/>
                                <a:gd name="T75" fmla="*/ 8 h 10"/>
                                <a:gd name="T76" fmla="*/ 151 w 4248"/>
                                <a:gd name="T77" fmla="*/ 8 h 10"/>
                                <a:gd name="T78" fmla="*/ 81 w 4248"/>
                                <a:gd name="T79" fmla="*/ 9 h 10"/>
                                <a:gd name="T80" fmla="*/ 48 w 4248"/>
                                <a:gd name="T81" fmla="*/ 9 h 10"/>
                                <a:gd name="T82" fmla="*/ 14 w 4248"/>
                                <a:gd name="T83" fmla="*/ 6 h 10"/>
                                <a:gd name="T84" fmla="*/ 0 w 4248"/>
                                <a:gd name="T85" fmla="*/ 5 h 10"/>
                                <a:gd name="T86" fmla="*/ 7 w 4248"/>
                                <a:gd name="T87" fmla="*/ 1 h 10"/>
                                <a:gd name="T88" fmla="*/ 3076 w 4248"/>
                                <a:gd name="T89" fmla="*/ 1 h 10"/>
                                <a:gd name="T90" fmla="*/ 3045 w 4248"/>
                                <a:gd name="T91" fmla="*/ 4 h 10"/>
                                <a:gd name="T92" fmla="*/ 2888 w 4248"/>
                                <a:gd name="T93" fmla="*/ 5 h 10"/>
                                <a:gd name="T94" fmla="*/ 2862 w 4248"/>
                                <a:gd name="T95" fmla="*/ 5 h 10"/>
                                <a:gd name="T96" fmla="*/ 2752 w 4248"/>
                                <a:gd name="T97" fmla="*/ 5 h 10"/>
                                <a:gd name="T98" fmla="*/ 2567 w 4248"/>
                                <a:gd name="T99" fmla="*/ 5 h 10"/>
                                <a:gd name="T100" fmla="*/ 2559 w 4248"/>
                                <a:gd name="T101" fmla="*/ 1 h 10"/>
                                <a:gd name="T102" fmla="*/ 2650 w 4248"/>
                                <a:gd name="T103" fmla="*/ 2 h 10"/>
                                <a:gd name="T104" fmla="*/ 4092 w 4248"/>
                                <a:gd name="T105" fmla="*/ 1 h 10"/>
                                <a:gd name="T106" fmla="*/ 4176 w 4248"/>
                                <a:gd name="T107" fmla="*/ 0 h 10"/>
                                <a:gd name="T108" fmla="*/ 4186 w 4248"/>
                                <a:gd name="T109" fmla="*/ 0 h 10"/>
                                <a:gd name="T110" fmla="*/ 4228 w 4248"/>
                                <a:gd name="T111" fmla="*/ 0 h 10"/>
                                <a:gd name="T112" fmla="*/ 4248 w 4248"/>
                                <a:gd name="T113" fmla="*/ 1 h 10"/>
                                <a:gd name="T114" fmla="*/ 3946 w 4248"/>
                                <a:gd name="T115" fmla="*/ 2 h 10"/>
                                <a:gd name="T116" fmla="*/ 3823 w 4248"/>
                                <a:gd name="T117" fmla="*/ 4 h 10"/>
                                <a:gd name="T118" fmla="*/ 3769 w 4248"/>
                                <a:gd name="T119" fmla="*/ 4 h 10"/>
                                <a:gd name="T120" fmla="*/ 3696 w 4248"/>
                                <a:gd name="T121" fmla="*/ 4 h 10"/>
                                <a:gd name="T122" fmla="*/ 4036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10"/>
                                  </a:moveTo>
                                  <a:lnTo>
                                    <a:pt x="1160" y="10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10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852" y="4"/>
                                  </a:move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close/>
                                  <a:moveTo>
                                    <a:pt x="1517" y="2"/>
                                  </a:moveTo>
                                  <a:lnTo>
                                    <a:pt x="1557" y="2"/>
                                  </a:lnTo>
                                  <a:lnTo>
                                    <a:pt x="1597" y="2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7" y="4"/>
                                  </a:lnTo>
                                  <a:lnTo>
                                    <a:pt x="1847" y="6"/>
                                  </a:lnTo>
                                  <a:lnTo>
                                    <a:pt x="1810" y="8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8"/>
                                  </a:lnTo>
                                  <a:lnTo>
                                    <a:pt x="1749" y="8"/>
                                  </a:lnTo>
                                  <a:lnTo>
                                    <a:pt x="1750" y="6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8"/>
                                  </a:lnTo>
                                  <a:lnTo>
                                    <a:pt x="1698" y="8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9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7" y="8"/>
                                  </a:lnTo>
                                  <a:lnTo>
                                    <a:pt x="1237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2"/>
                                  </a:lnTo>
                                  <a:close/>
                                  <a:moveTo>
                                    <a:pt x="899" y="2"/>
                                  </a:moveTo>
                                  <a:lnTo>
                                    <a:pt x="1037" y="5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5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32" y="4"/>
                                  </a:lnTo>
                                  <a:lnTo>
                                    <a:pt x="1233" y="8"/>
                                  </a:lnTo>
                                  <a:lnTo>
                                    <a:pt x="121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97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10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7" y="9"/>
                                  </a:lnTo>
                                  <a:lnTo>
                                    <a:pt x="855" y="9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9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3" y="9"/>
                                  </a:lnTo>
                                  <a:lnTo>
                                    <a:pt x="623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2"/>
                                  </a:lnTo>
                                  <a:close/>
                                  <a:moveTo>
                                    <a:pt x="2462" y="2"/>
                                  </a:moveTo>
                                  <a:lnTo>
                                    <a:pt x="2462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6"/>
                                  </a:lnTo>
                                  <a:lnTo>
                                    <a:pt x="2225" y="6"/>
                                  </a:lnTo>
                                  <a:lnTo>
                                    <a:pt x="2218" y="6"/>
                                  </a:lnTo>
                                  <a:lnTo>
                                    <a:pt x="2172" y="6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3" y="8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09" y="6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5" y="6"/>
                                  </a:lnTo>
                                  <a:lnTo>
                                    <a:pt x="1852" y="6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992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2"/>
                                  </a:lnTo>
                                  <a:lnTo>
                                    <a:pt x="2347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413" y="2"/>
                                  </a:lnTo>
                                  <a:lnTo>
                                    <a:pt x="2462" y="2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2" y="1"/>
                                  </a:lnTo>
                                  <a:lnTo>
                                    <a:pt x="3639" y="2"/>
                                  </a:lnTo>
                                  <a:lnTo>
                                    <a:pt x="3685" y="2"/>
                                  </a:lnTo>
                                  <a:lnTo>
                                    <a:pt x="3692" y="2"/>
                                  </a:lnTo>
                                  <a:lnTo>
                                    <a:pt x="3692" y="4"/>
                                  </a:lnTo>
                                  <a:lnTo>
                                    <a:pt x="3607" y="5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6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6"/>
                                  </a:lnTo>
                                  <a:lnTo>
                                    <a:pt x="3281" y="6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58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6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6"/>
                                  </a:lnTo>
                                  <a:lnTo>
                                    <a:pt x="3082" y="6"/>
                                  </a:lnTo>
                                  <a:lnTo>
                                    <a:pt x="3082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2"/>
                                  </a:lnTo>
                                  <a:lnTo>
                                    <a:pt x="3504" y="2"/>
                                  </a:lnTo>
                                  <a:lnTo>
                                    <a:pt x="3523" y="2"/>
                                  </a:lnTo>
                                  <a:lnTo>
                                    <a:pt x="3549" y="2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6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8" y="5"/>
                                  </a:lnTo>
                                  <a:lnTo>
                                    <a:pt x="618" y="9"/>
                                  </a:lnTo>
                                  <a:lnTo>
                                    <a:pt x="593" y="9"/>
                                  </a:lnTo>
                                  <a:lnTo>
                                    <a:pt x="572" y="9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9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10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1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3" y="0"/>
                                  </a:moveTo>
                                  <a:lnTo>
                                    <a:pt x="2957" y="1"/>
                                  </a:lnTo>
                                  <a:lnTo>
                                    <a:pt x="3076" y="1"/>
                                  </a:lnTo>
                                  <a:lnTo>
                                    <a:pt x="3076" y="6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1" y="5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6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6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3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0" y="5"/>
                                  </a:lnTo>
                                  <a:lnTo>
                                    <a:pt x="2468" y="5"/>
                                  </a:lnTo>
                                  <a:lnTo>
                                    <a:pt x="2468" y="2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2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2"/>
                                  </a:lnTo>
                                  <a:lnTo>
                                    <a:pt x="2623" y="2"/>
                                  </a:lnTo>
                                  <a:lnTo>
                                    <a:pt x="2652" y="2"/>
                                  </a:lnTo>
                                  <a:lnTo>
                                    <a:pt x="2651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3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1"/>
                                  </a:lnTo>
                                  <a:lnTo>
                                    <a:pt x="4183" y="1"/>
                                  </a:lnTo>
                                  <a:lnTo>
                                    <a:pt x="4185" y="1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1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1"/>
                                  </a:lnTo>
                                  <a:lnTo>
                                    <a:pt x="4058" y="2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2"/>
                                  </a:lnTo>
                                  <a:lnTo>
                                    <a:pt x="3838" y="2"/>
                                  </a:lnTo>
                                  <a:lnTo>
                                    <a:pt x="3840" y="4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5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3696" y="2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1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40767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76200" y="40846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6350" y="3146425"/>
                              <a:ext cx="12700" cy="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w 8"/>
                                <a:gd name="T2" fmla="*/ 3 w 8"/>
                                <a:gd name="T3" fmla="*/ 1 w 8"/>
                                <a:gd name="T4" fmla="*/ 0 w 8"/>
                                <a:gd name="T5" fmla="*/ 1 w 8"/>
                                <a:gd name="T6" fmla="*/ 4 w 8"/>
                                <a:gd name="T7" fmla="*/ 8 w 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26988" y="3141663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1 h 3"/>
                                <a:gd name="T6" fmla="*/ 20 w 22"/>
                                <a:gd name="T7" fmla="*/ 1 h 3"/>
                                <a:gd name="T8" fmla="*/ 17 w 22"/>
                                <a:gd name="T9" fmla="*/ 1 h 3"/>
                                <a:gd name="T10" fmla="*/ 13 w 22"/>
                                <a:gd name="T11" fmla="*/ 1 h 3"/>
                                <a:gd name="T12" fmla="*/ 9 w 22"/>
                                <a:gd name="T13" fmla="*/ 3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71438" y="3141663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"/>
                                <a:gd name="T2" fmla="*/ 11 w 13"/>
                                <a:gd name="T3" fmla="*/ 1 h 1"/>
                                <a:gd name="T4" fmla="*/ 7 w 13"/>
                                <a:gd name="T5" fmla="*/ 1 h 1"/>
                                <a:gd name="T6" fmla="*/ 5 w 13"/>
                                <a:gd name="T7" fmla="*/ 1 h 1"/>
                                <a:gd name="T8" fmla="*/ 0 w 13"/>
                                <a:gd name="T9" fmla="*/ 1 h 1"/>
                                <a:gd name="T10" fmla="*/ 1 w 13"/>
                                <a:gd name="T11" fmla="*/ 1 h 1"/>
                                <a:gd name="T12" fmla="*/ 2 w 13"/>
                                <a:gd name="T13" fmla="*/ 0 h 1"/>
                                <a:gd name="T14" fmla="*/ 3 w 13"/>
                                <a:gd name="T15" fmla="*/ 0 h 1"/>
                                <a:gd name="T16" fmla="*/ 6 w 13"/>
                                <a:gd name="T17" fmla="*/ 0 h 1"/>
                                <a:gd name="T18" fmla="*/ 7 w 13"/>
                                <a:gd name="T19" fmla="*/ 0 h 1"/>
                                <a:gd name="T20" fmla="*/ 10 w 13"/>
                                <a:gd name="T21" fmla="*/ 0 h 1"/>
                                <a:gd name="T22" fmla="*/ 13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13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1169988" y="3141663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3128963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8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9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5 h 11"/>
                                <a:gd name="T20" fmla="*/ 967 w 4248"/>
                                <a:gd name="T21" fmla="*/ 5 h 11"/>
                                <a:gd name="T22" fmla="*/ 1056 w 4248"/>
                                <a:gd name="T23" fmla="*/ 4 h 11"/>
                                <a:gd name="T24" fmla="*/ 1169 w 4248"/>
                                <a:gd name="T25" fmla="*/ 8 h 11"/>
                                <a:gd name="T26" fmla="*/ 725 w 4248"/>
                                <a:gd name="T27" fmla="*/ 8 h 11"/>
                                <a:gd name="T28" fmla="*/ 558 w 4248"/>
                                <a:gd name="T29" fmla="*/ 8 h 11"/>
                                <a:gd name="T30" fmla="*/ 798 w 4248"/>
                                <a:gd name="T31" fmla="*/ 4 h 11"/>
                                <a:gd name="T32" fmla="*/ 1546 w 4248"/>
                                <a:gd name="T33" fmla="*/ 5 h 11"/>
                                <a:gd name="T34" fmla="*/ 1703 w 4248"/>
                                <a:gd name="T35" fmla="*/ 4 h 11"/>
                                <a:gd name="T36" fmla="*/ 1657 w 4248"/>
                                <a:gd name="T37" fmla="*/ 8 h 11"/>
                                <a:gd name="T38" fmla="*/ 1500 w 4248"/>
                                <a:gd name="T39" fmla="*/ 9 h 11"/>
                                <a:gd name="T40" fmla="*/ 1198 w 4248"/>
                                <a:gd name="T41" fmla="*/ 5 h 11"/>
                                <a:gd name="T42" fmla="*/ 1260 w 4248"/>
                                <a:gd name="T43" fmla="*/ 5 h 11"/>
                                <a:gd name="T44" fmla="*/ 1374 w 4248"/>
                                <a:gd name="T45" fmla="*/ 4 h 11"/>
                                <a:gd name="T46" fmla="*/ 1404 w 4248"/>
                                <a:gd name="T47" fmla="*/ 4 h 11"/>
                                <a:gd name="T48" fmla="*/ 2395 w 4248"/>
                                <a:gd name="T49" fmla="*/ 2 h 11"/>
                                <a:gd name="T50" fmla="*/ 2395 w 4248"/>
                                <a:gd name="T51" fmla="*/ 5 h 11"/>
                                <a:gd name="T52" fmla="*/ 1868 w 4248"/>
                                <a:gd name="T53" fmla="*/ 7 h 11"/>
                                <a:gd name="T54" fmla="*/ 2015 w 4248"/>
                                <a:gd name="T55" fmla="*/ 4 h 11"/>
                                <a:gd name="T56" fmla="*/ 2338 w 4248"/>
                                <a:gd name="T57" fmla="*/ 3 h 11"/>
                                <a:gd name="T58" fmla="*/ 2951 w 4248"/>
                                <a:gd name="T59" fmla="*/ 2 h 11"/>
                                <a:gd name="T60" fmla="*/ 2958 w 4248"/>
                                <a:gd name="T61" fmla="*/ 2 h 11"/>
                                <a:gd name="T62" fmla="*/ 3006 w 4248"/>
                                <a:gd name="T63" fmla="*/ 3 h 11"/>
                                <a:gd name="T64" fmla="*/ 2731 w 4248"/>
                                <a:gd name="T65" fmla="*/ 7 h 11"/>
                                <a:gd name="T66" fmla="*/ 2437 w 4248"/>
                                <a:gd name="T67" fmla="*/ 3 h 11"/>
                                <a:gd name="T68" fmla="*/ 2550 w 4248"/>
                                <a:gd name="T69" fmla="*/ 3 h 11"/>
                                <a:gd name="T70" fmla="*/ 3762 w 4248"/>
                                <a:gd name="T71" fmla="*/ 0 h 11"/>
                                <a:gd name="T72" fmla="*/ 3892 w 4248"/>
                                <a:gd name="T73" fmla="*/ 0 h 11"/>
                                <a:gd name="T74" fmla="*/ 3934 w 4248"/>
                                <a:gd name="T75" fmla="*/ 2 h 11"/>
                                <a:gd name="T76" fmla="*/ 3966 w 4248"/>
                                <a:gd name="T77" fmla="*/ 0 h 11"/>
                                <a:gd name="T78" fmla="*/ 4015 w 4248"/>
                                <a:gd name="T79" fmla="*/ 3 h 11"/>
                                <a:gd name="T80" fmla="*/ 4155 w 4248"/>
                                <a:gd name="T81" fmla="*/ 2 h 11"/>
                                <a:gd name="T82" fmla="*/ 4169 w 4248"/>
                                <a:gd name="T83" fmla="*/ 2 h 11"/>
                                <a:gd name="T84" fmla="*/ 4199 w 4248"/>
                                <a:gd name="T85" fmla="*/ 2 h 11"/>
                                <a:gd name="T86" fmla="*/ 4235 w 4248"/>
                                <a:gd name="T87" fmla="*/ 4 h 11"/>
                                <a:gd name="T88" fmla="*/ 4248 w 4248"/>
                                <a:gd name="T89" fmla="*/ 5 h 11"/>
                                <a:gd name="T90" fmla="*/ 4235 w 4248"/>
                                <a:gd name="T91" fmla="*/ 8 h 11"/>
                                <a:gd name="T92" fmla="*/ 4226 w 4248"/>
                                <a:gd name="T93" fmla="*/ 8 h 11"/>
                                <a:gd name="T94" fmla="*/ 4223 w 4248"/>
                                <a:gd name="T95" fmla="*/ 7 h 11"/>
                                <a:gd name="T96" fmla="*/ 4197 w 4248"/>
                                <a:gd name="T97" fmla="*/ 5 h 11"/>
                                <a:gd name="T98" fmla="*/ 4182 w 4248"/>
                                <a:gd name="T99" fmla="*/ 5 h 11"/>
                                <a:gd name="T100" fmla="*/ 4175 w 4248"/>
                                <a:gd name="T101" fmla="*/ 4 h 11"/>
                                <a:gd name="T102" fmla="*/ 4146 w 4248"/>
                                <a:gd name="T103" fmla="*/ 7 h 11"/>
                                <a:gd name="T104" fmla="*/ 4108 w 4248"/>
                                <a:gd name="T105" fmla="*/ 5 h 11"/>
                                <a:gd name="T106" fmla="*/ 3942 w 4248"/>
                                <a:gd name="T107" fmla="*/ 4 h 11"/>
                                <a:gd name="T108" fmla="*/ 3655 w 4248"/>
                                <a:gd name="T109" fmla="*/ 0 h 11"/>
                                <a:gd name="T110" fmla="*/ 3482 w 4248"/>
                                <a:gd name="T111" fmla="*/ 0 h 11"/>
                                <a:gd name="T112" fmla="*/ 3601 w 4248"/>
                                <a:gd name="T113" fmla="*/ 0 h 11"/>
                                <a:gd name="T114" fmla="*/ 3211 w 4248"/>
                                <a:gd name="T115" fmla="*/ 5 h 11"/>
                                <a:gd name="T116" fmla="*/ 3050 w 4248"/>
                                <a:gd name="T117" fmla="*/ 3 h 11"/>
                                <a:gd name="T118" fmla="*/ 3248 w 4248"/>
                                <a:gd name="T119" fmla="*/ 3 h 11"/>
                                <a:gd name="T120" fmla="*/ 3385 w 4248"/>
                                <a:gd name="T121" fmla="*/ 2 h 11"/>
                                <a:gd name="T122" fmla="*/ 3482 w 4248"/>
                                <a:gd name="T123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5"/>
                                  </a:moveTo>
                                  <a:lnTo>
                                    <a:pt x="475" y="5"/>
                                  </a:lnTo>
                                  <a:lnTo>
                                    <a:pt x="483" y="5"/>
                                  </a:lnTo>
                                  <a:lnTo>
                                    <a:pt x="480" y="5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5"/>
                                  </a:lnTo>
                                  <a:lnTo>
                                    <a:pt x="492" y="5"/>
                                  </a:lnTo>
                                  <a:lnTo>
                                    <a:pt x="491" y="5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55" y="8"/>
                                  </a:lnTo>
                                  <a:lnTo>
                                    <a:pt x="516" y="8"/>
                                  </a:lnTo>
                                  <a:lnTo>
                                    <a:pt x="505" y="8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9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75" y="9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25" y="5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860" y="4"/>
                                  </a:moveTo>
                                  <a:lnTo>
                                    <a:pt x="859" y="4"/>
                                  </a:lnTo>
                                  <a:lnTo>
                                    <a:pt x="910" y="4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4"/>
                                  </a:lnTo>
                                  <a:lnTo>
                                    <a:pt x="980" y="4"/>
                                  </a:lnTo>
                                  <a:lnTo>
                                    <a:pt x="990" y="4"/>
                                  </a:lnTo>
                                  <a:lnTo>
                                    <a:pt x="1001" y="4"/>
                                  </a:lnTo>
                                  <a:lnTo>
                                    <a:pt x="1020" y="4"/>
                                  </a:lnTo>
                                  <a:lnTo>
                                    <a:pt x="1038" y="4"/>
                                  </a:lnTo>
                                  <a:lnTo>
                                    <a:pt x="1056" y="4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4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8"/>
                                  </a:lnTo>
                                  <a:lnTo>
                                    <a:pt x="1164" y="8"/>
                                  </a:lnTo>
                                  <a:lnTo>
                                    <a:pt x="1044" y="8"/>
                                  </a:lnTo>
                                  <a:lnTo>
                                    <a:pt x="1004" y="8"/>
                                  </a:lnTo>
                                  <a:lnTo>
                                    <a:pt x="963" y="8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56" y="8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8" y="8"/>
                                  </a:lnTo>
                                  <a:lnTo>
                                    <a:pt x="558" y="5"/>
                                  </a:lnTo>
                                  <a:lnTo>
                                    <a:pt x="643" y="4"/>
                                  </a:lnTo>
                                  <a:lnTo>
                                    <a:pt x="728" y="4"/>
                                  </a:lnTo>
                                  <a:lnTo>
                                    <a:pt x="755" y="4"/>
                                  </a:lnTo>
                                  <a:lnTo>
                                    <a:pt x="753" y="4"/>
                                  </a:lnTo>
                                  <a:lnTo>
                                    <a:pt x="774" y="4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22" y="4"/>
                                  </a:lnTo>
                                  <a:lnTo>
                                    <a:pt x="860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4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4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4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4"/>
                                  </a:lnTo>
                                  <a:lnTo>
                                    <a:pt x="1640" y="4"/>
                                  </a:lnTo>
                                  <a:lnTo>
                                    <a:pt x="1665" y="4"/>
                                  </a:lnTo>
                                  <a:lnTo>
                                    <a:pt x="1681" y="4"/>
                                  </a:lnTo>
                                  <a:lnTo>
                                    <a:pt x="1703" y="4"/>
                                  </a:lnTo>
                                  <a:lnTo>
                                    <a:pt x="1778" y="4"/>
                                  </a:lnTo>
                                  <a:lnTo>
                                    <a:pt x="1784" y="4"/>
                                  </a:lnTo>
                                  <a:lnTo>
                                    <a:pt x="1784" y="7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8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4" y="9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1" y="8"/>
                                  </a:lnTo>
                                  <a:lnTo>
                                    <a:pt x="1171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5"/>
                                  </a:lnTo>
                                  <a:lnTo>
                                    <a:pt x="1209" y="5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5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5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4"/>
                                  </a:lnTo>
                                  <a:lnTo>
                                    <a:pt x="1374" y="4"/>
                                  </a:lnTo>
                                  <a:lnTo>
                                    <a:pt x="1378" y="4"/>
                                  </a:lnTo>
                                  <a:lnTo>
                                    <a:pt x="1382" y="4"/>
                                  </a:lnTo>
                                  <a:lnTo>
                                    <a:pt x="1386" y="4"/>
                                  </a:lnTo>
                                  <a:lnTo>
                                    <a:pt x="1389" y="4"/>
                                  </a:lnTo>
                                  <a:lnTo>
                                    <a:pt x="1395" y="4"/>
                                  </a:lnTo>
                                  <a:lnTo>
                                    <a:pt x="1401" y="4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8" y="3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95" y="5"/>
                                  </a:lnTo>
                                  <a:lnTo>
                                    <a:pt x="2397" y="5"/>
                                  </a:lnTo>
                                  <a:lnTo>
                                    <a:pt x="2255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7"/>
                                  </a:lnTo>
                                  <a:lnTo>
                                    <a:pt x="1899" y="7"/>
                                  </a:lnTo>
                                  <a:lnTo>
                                    <a:pt x="1868" y="7"/>
                                  </a:lnTo>
                                  <a:lnTo>
                                    <a:pt x="1835" y="7"/>
                                  </a:lnTo>
                                  <a:lnTo>
                                    <a:pt x="1787" y="7"/>
                                  </a:lnTo>
                                  <a:lnTo>
                                    <a:pt x="1787" y="4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4"/>
                                  </a:lnTo>
                                  <a:lnTo>
                                    <a:pt x="1931" y="4"/>
                                  </a:lnTo>
                                  <a:lnTo>
                                    <a:pt x="2015" y="4"/>
                                  </a:lnTo>
                                  <a:lnTo>
                                    <a:pt x="2029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5" y="3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3" y="3"/>
                                  </a:lnTo>
                                  <a:lnTo>
                                    <a:pt x="3013" y="5"/>
                                  </a:lnTo>
                                  <a:lnTo>
                                    <a:pt x="3004" y="5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7"/>
                                  </a:lnTo>
                                  <a:lnTo>
                                    <a:pt x="2691" y="7"/>
                                  </a:lnTo>
                                  <a:lnTo>
                                    <a:pt x="2651" y="7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5"/>
                                  </a:lnTo>
                                  <a:lnTo>
                                    <a:pt x="2401" y="5"/>
                                  </a:lnTo>
                                  <a:lnTo>
                                    <a:pt x="2401" y="3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3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3" y="2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0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0"/>
                                  </a:lnTo>
                                  <a:lnTo>
                                    <a:pt x="3892" y="0"/>
                                  </a:lnTo>
                                  <a:lnTo>
                                    <a:pt x="3901" y="0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0"/>
                                  </a:lnTo>
                                  <a:lnTo>
                                    <a:pt x="3919" y="0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0"/>
                                  </a:lnTo>
                                  <a:lnTo>
                                    <a:pt x="3949" y="0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3" y="2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3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0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3"/>
                                  </a:lnTo>
                                  <a:lnTo>
                                    <a:pt x="4232" y="3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4"/>
                                  </a:lnTo>
                                  <a:lnTo>
                                    <a:pt x="4237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3" y="4"/>
                                  </a:lnTo>
                                  <a:lnTo>
                                    <a:pt x="4245" y="4"/>
                                  </a:lnTo>
                                  <a:lnTo>
                                    <a:pt x="4248" y="4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0" y="8"/>
                                  </a:lnTo>
                                  <a:lnTo>
                                    <a:pt x="4235" y="8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5"/>
                                  </a:lnTo>
                                  <a:lnTo>
                                    <a:pt x="4220" y="5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4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4"/>
                                  </a:lnTo>
                                  <a:lnTo>
                                    <a:pt x="4184" y="4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4"/>
                                  </a:lnTo>
                                  <a:lnTo>
                                    <a:pt x="4163" y="4"/>
                                  </a:lnTo>
                                  <a:lnTo>
                                    <a:pt x="4158" y="4"/>
                                  </a:lnTo>
                                  <a:lnTo>
                                    <a:pt x="4152" y="5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5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5"/>
                                  </a:lnTo>
                                  <a:lnTo>
                                    <a:pt x="4108" y="5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5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5"/>
                                  </a:lnTo>
                                  <a:lnTo>
                                    <a:pt x="3942" y="4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4"/>
                                  </a:lnTo>
                                  <a:lnTo>
                                    <a:pt x="3635" y="4"/>
                                  </a:lnTo>
                                  <a:lnTo>
                                    <a:pt x="3630" y="4"/>
                                  </a:lnTo>
                                  <a:lnTo>
                                    <a:pt x="3630" y="0"/>
                                  </a:lnTo>
                                  <a:lnTo>
                                    <a:pt x="3655" y="0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0"/>
                                  </a:lnTo>
                                  <a:lnTo>
                                    <a:pt x="3707" y="0"/>
                                  </a:lnTo>
                                  <a:lnTo>
                                    <a:pt x="3722" y="0"/>
                                  </a:lnTo>
                                  <a:lnTo>
                                    <a:pt x="3736" y="0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0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0"/>
                                  </a:lnTo>
                                  <a:lnTo>
                                    <a:pt x="3604" y="0"/>
                                  </a:lnTo>
                                  <a:lnTo>
                                    <a:pt x="3601" y="0"/>
                                  </a:lnTo>
                                  <a:lnTo>
                                    <a:pt x="3626" y="0"/>
                                  </a:lnTo>
                                  <a:lnTo>
                                    <a:pt x="3627" y="0"/>
                                  </a:lnTo>
                                  <a:lnTo>
                                    <a:pt x="3627" y="4"/>
                                  </a:lnTo>
                                  <a:lnTo>
                                    <a:pt x="3576" y="4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7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4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6" y="5"/>
                                  </a:lnTo>
                                  <a:lnTo>
                                    <a:pt x="3016" y="3"/>
                                  </a:lnTo>
                                  <a:lnTo>
                                    <a:pt x="3029" y="3"/>
                                  </a:lnTo>
                                  <a:lnTo>
                                    <a:pt x="3050" y="3"/>
                                  </a:lnTo>
                                  <a:lnTo>
                                    <a:pt x="3053" y="3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0"/>
                                  </a:lnTo>
                                  <a:lnTo>
                                    <a:pt x="3368" y="0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0"/>
                                  </a:lnTo>
                                  <a:lnTo>
                                    <a:pt x="3465" y="0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31369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Freeform 41"/>
                          <wps:cNvSpPr>
                            <a:spLocks/>
                          </wps:cNvSpPr>
                          <wps:spPr bwMode="auto">
                            <a:xfrm>
                              <a:off x="6759575" y="31321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Freeform 42"/>
                          <wps:cNvSpPr>
                            <a:spLocks/>
                          </wps:cNvSpPr>
                          <wps:spPr bwMode="auto">
                            <a:xfrm>
                              <a:off x="6824663" y="218916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1"/>
                                <a:gd name="T2" fmla="*/ 7 w 8"/>
                                <a:gd name="T3" fmla="*/ 0 h 1"/>
                                <a:gd name="T4" fmla="*/ 8 w 8"/>
                                <a:gd name="T5" fmla="*/ 0 h 1"/>
                                <a:gd name="T6" fmla="*/ 7 w 8"/>
                                <a:gd name="T7" fmla="*/ 0 h 1"/>
                                <a:gd name="T8" fmla="*/ 3 w 8"/>
                                <a:gd name="T9" fmla="*/ 1 h 1"/>
                                <a:gd name="T10" fmla="*/ 0 w 8"/>
                                <a:gd name="T11" fmla="*/ 1 h 1"/>
                                <a:gd name="T12" fmla="*/ 3 w 8"/>
                                <a:gd name="T13" fmla="*/ 0 h 1"/>
                                <a:gd name="T14" fmla="*/ 5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Freeform 43"/>
                          <wps:cNvSpPr>
                            <a:spLocks/>
                          </wps:cNvSpPr>
                          <wps:spPr bwMode="auto">
                            <a:xfrm>
                              <a:off x="6781800" y="2189163"/>
                              <a:ext cx="34925" cy="3175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2"/>
                                <a:gd name="T2" fmla="*/ 22 w 22"/>
                                <a:gd name="T3" fmla="*/ 0 h 2"/>
                                <a:gd name="T4" fmla="*/ 1 w 22"/>
                                <a:gd name="T5" fmla="*/ 2 h 2"/>
                                <a:gd name="T6" fmla="*/ 1 w 22"/>
                                <a:gd name="T7" fmla="*/ 2 h 2"/>
                                <a:gd name="T8" fmla="*/ 0 w 22"/>
                                <a:gd name="T9" fmla="*/ 2 h 2"/>
                                <a:gd name="T10" fmla="*/ 2 w 22"/>
                                <a:gd name="T11" fmla="*/ 2 h 2"/>
                                <a:gd name="T12" fmla="*/ 5 w 22"/>
                                <a:gd name="T13" fmla="*/ 2 h 2"/>
                                <a:gd name="T14" fmla="*/ 9 w 22"/>
                                <a:gd name="T15" fmla="*/ 1 h 2"/>
                                <a:gd name="T16" fmla="*/ 13 w 22"/>
                                <a:gd name="T17" fmla="*/ 0 h 2"/>
                                <a:gd name="T18" fmla="*/ 18 w 22"/>
                                <a:gd name="T1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" name="Freeform 44"/>
                          <wps:cNvSpPr>
                            <a:spLocks/>
                          </wps:cNvSpPr>
                          <wps:spPr bwMode="auto">
                            <a:xfrm>
                              <a:off x="6751638" y="2190750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0 h 1"/>
                                <a:gd name="T2" fmla="*/ 13 w 13"/>
                                <a:gd name="T3" fmla="*/ 1 h 1"/>
                                <a:gd name="T4" fmla="*/ 12 w 13"/>
                                <a:gd name="T5" fmla="*/ 1 h 1"/>
                                <a:gd name="T6" fmla="*/ 11 w 13"/>
                                <a:gd name="T7" fmla="*/ 1 h 1"/>
                                <a:gd name="T8" fmla="*/ 9 w 13"/>
                                <a:gd name="T9" fmla="*/ 1 h 1"/>
                                <a:gd name="T10" fmla="*/ 7 w 13"/>
                                <a:gd name="T11" fmla="*/ 1 h 1"/>
                                <a:gd name="T12" fmla="*/ 5 w 13"/>
                                <a:gd name="T13" fmla="*/ 1 h 1"/>
                                <a:gd name="T14" fmla="*/ 3 w 13"/>
                                <a:gd name="T15" fmla="*/ 1 h 1"/>
                                <a:gd name="T16" fmla="*/ 0 w 13"/>
                                <a:gd name="T17" fmla="*/ 1 h 1"/>
                                <a:gd name="T18" fmla="*/ 2 w 13"/>
                                <a:gd name="T19" fmla="*/ 1 h 1"/>
                                <a:gd name="T20" fmla="*/ 5 w 13"/>
                                <a:gd name="T21" fmla="*/ 1 h 1"/>
                                <a:gd name="T22" fmla="*/ 8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8" y="0"/>
                                  </a:moveTo>
                                  <a:lnTo>
                                    <a:pt x="13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" name="Freeform 45"/>
                          <wps:cNvSpPr>
                            <a:spLocks/>
                          </wps:cNvSpPr>
                          <wps:spPr bwMode="auto">
                            <a:xfrm>
                              <a:off x="5668963" y="21923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0" y="21907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843 w 4248"/>
                                <a:gd name="T3" fmla="*/ 4 h 10"/>
                                <a:gd name="T4" fmla="*/ 1721 w 4248"/>
                                <a:gd name="T5" fmla="*/ 8 h 10"/>
                                <a:gd name="T6" fmla="*/ 1301 w 4248"/>
                                <a:gd name="T7" fmla="*/ 8 h 10"/>
                                <a:gd name="T8" fmla="*/ 1240 w 4248"/>
                                <a:gd name="T9" fmla="*/ 8 h 10"/>
                                <a:gd name="T10" fmla="*/ 1244 w 4248"/>
                                <a:gd name="T11" fmla="*/ 4 h 10"/>
                                <a:gd name="T12" fmla="*/ 1140 w 4248"/>
                                <a:gd name="T13" fmla="*/ 4 h 10"/>
                                <a:gd name="T14" fmla="*/ 1197 w 4248"/>
                                <a:gd name="T15" fmla="*/ 7 h 10"/>
                                <a:gd name="T16" fmla="*/ 881 w 4248"/>
                                <a:gd name="T17" fmla="*/ 9 h 10"/>
                                <a:gd name="T18" fmla="*/ 856 w 4248"/>
                                <a:gd name="T19" fmla="*/ 9 h 10"/>
                                <a:gd name="T20" fmla="*/ 730 w 4248"/>
                                <a:gd name="T21" fmla="*/ 8 h 10"/>
                                <a:gd name="T22" fmla="*/ 619 w 4248"/>
                                <a:gd name="T23" fmla="*/ 9 h 10"/>
                                <a:gd name="T24" fmla="*/ 2398 w 4248"/>
                                <a:gd name="T25" fmla="*/ 5 h 10"/>
                                <a:gd name="T26" fmla="*/ 2032 w 4248"/>
                                <a:gd name="T27" fmla="*/ 7 h 10"/>
                                <a:gd name="T28" fmla="*/ 1882 w 4248"/>
                                <a:gd name="T29" fmla="*/ 8 h 10"/>
                                <a:gd name="T30" fmla="*/ 1854 w 4248"/>
                                <a:gd name="T31" fmla="*/ 8 h 10"/>
                                <a:gd name="T32" fmla="*/ 1994 w 4248"/>
                                <a:gd name="T33" fmla="*/ 4 h 10"/>
                                <a:gd name="T34" fmla="*/ 2458 w 4248"/>
                                <a:gd name="T35" fmla="*/ 3 h 10"/>
                                <a:gd name="T36" fmla="*/ 3688 w 4248"/>
                                <a:gd name="T37" fmla="*/ 4 h 10"/>
                                <a:gd name="T38" fmla="*/ 3426 w 4248"/>
                                <a:gd name="T39" fmla="*/ 5 h 10"/>
                                <a:gd name="T40" fmla="*/ 3266 w 4248"/>
                                <a:gd name="T41" fmla="*/ 5 h 10"/>
                                <a:gd name="T42" fmla="*/ 3182 w 4248"/>
                                <a:gd name="T43" fmla="*/ 5 h 10"/>
                                <a:gd name="T44" fmla="*/ 3084 w 4248"/>
                                <a:gd name="T45" fmla="*/ 1 h 10"/>
                                <a:gd name="T46" fmla="*/ 3549 w 4248"/>
                                <a:gd name="T47" fmla="*/ 1 h 10"/>
                                <a:gd name="T48" fmla="*/ 22 w 4248"/>
                                <a:gd name="T49" fmla="*/ 1 h 10"/>
                                <a:gd name="T50" fmla="*/ 25 w 4248"/>
                                <a:gd name="T51" fmla="*/ 3 h 10"/>
                                <a:gd name="T52" fmla="*/ 51 w 4248"/>
                                <a:gd name="T53" fmla="*/ 4 h 10"/>
                                <a:gd name="T54" fmla="*/ 65 w 4248"/>
                                <a:gd name="T55" fmla="*/ 5 h 10"/>
                                <a:gd name="T56" fmla="*/ 73 w 4248"/>
                                <a:gd name="T57" fmla="*/ 5 h 10"/>
                                <a:gd name="T58" fmla="*/ 102 w 4248"/>
                                <a:gd name="T59" fmla="*/ 4 h 10"/>
                                <a:gd name="T60" fmla="*/ 140 w 4248"/>
                                <a:gd name="T61" fmla="*/ 4 h 10"/>
                                <a:gd name="T62" fmla="*/ 336 w 4248"/>
                                <a:gd name="T63" fmla="*/ 5 h 10"/>
                                <a:gd name="T64" fmla="*/ 572 w 4248"/>
                                <a:gd name="T65" fmla="*/ 8 h 10"/>
                                <a:gd name="T66" fmla="*/ 378 w 4248"/>
                                <a:gd name="T67" fmla="*/ 9 h 10"/>
                                <a:gd name="T68" fmla="*/ 338 w 4248"/>
                                <a:gd name="T69" fmla="*/ 9 h 10"/>
                                <a:gd name="T70" fmla="*/ 304 w 4248"/>
                                <a:gd name="T71" fmla="*/ 9 h 10"/>
                                <a:gd name="T72" fmla="*/ 284 w 4248"/>
                                <a:gd name="T73" fmla="*/ 9 h 10"/>
                                <a:gd name="T74" fmla="*/ 230 w 4248"/>
                                <a:gd name="T75" fmla="*/ 8 h 10"/>
                                <a:gd name="T76" fmla="*/ 94 w 4248"/>
                                <a:gd name="T77" fmla="*/ 8 h 10"/>
                                <a:gd name="T78" fmla="*/ 71 w 4248"/>
                                <a:gd name="T79" fmla="*/ 8 h 10"/>
                                <a:gd name="T80" fmla="*/ 34 w 4248"/>
                                <a:gd name="T81" fmla="*/ 8 h 10"/>
                                <a:gd name="T82" fmla="*/ 10 w 4248"/>
                                <a:gd name="T83" fmla="*/ 5 h 10"/>
                                <a:gd name="T84" fmla="*/ 0 w 4248"/>
                                <a:gd name="T85" fmla="*/ 4 h 10"/>
                                <a:gd name="T86" fmla="*/ 13 w 4248"/>
                                <a:gd name="T87" fmla="*/ 1 h 10"/>
                                <a:gd name="T88" fmla="*/ 3048 w 4248"/>
                                <a:gd name="T89" fmla="*/ 5 h 10"/>
                                <a:gd name="T90" fmla="*/ 3012 w 4248"/>
                                <a:gd name="T91" fmla="*/ 5 h 10"/>
                                <a:gd name="T92" fmla="*/ 2877 w 4248"/>
                                <a:gd name="T93" fmla="*/ 5 h 10"/>
                                <a:gd name="T94" fmla="*/ 2853 w 4248"/>
                                <a:gd name="T95" fmla="*/ 5 h 10"/>
                                <a:gd name="T96" fmla="*/ 2661 w 4248"/>
                                <a:gd name="T97" fmla="*/ 5 h 10"/>
                                <a:gd name="T98" fmla="*/ 2472 w 4248"/>
                                <a:gd name="T99" fmla="*/ 5 h 10"/>
                                <a:gd name="T100" fmla="*/ 2623 w 4248"/>
                                <a:gd name="T101" fmla="*/ 1 h 10"/>
                                <a:gd name="T102" fmla="*/ 2842 w 4248"/>
                                <a:gd name="T103" fmla="*/ 0 h 10"/>
                                <a:gd name="T104" fmla="*/ 4176 w 4248"/>
                                <a:gd name="T105" fmla="*/ 0 h 10"/>
                                <a:gd name="T106" fmla="*/ 4180 w 4248"/>
                                <a:gd name="T107" fmla="*/ 0 h 10"/>
                                <a:gd name="T108" fmla="*/ 4190 w 4248"/>
                                <a:gd name="T109" fmla="*/ 0 h 10"/>
                                <a:gd name="T110" fmla="*/ 4247 w 4248"/>
                                <a:gd name="T111" fmla="*/ 0 h 10"/>
                                <a:gd name="T112" fmla="*/ 4154 w 4248"/>
                                <a:gd name="T113" fmla="*/ 0 h 10"/>
                                <a:gd name="T114" fmla="*/ 3840 w 4248"/>
                                <a:gd name="T115" fmla="*/ 3 h 10"/>
                                <a:gd name="T116" fmla="*/ 3804 w 4248"/>
                                <a:gd name="T117" fmla="*/ 4 h 10"/>
                                <a:gd name="T118" fmla="*/ 3768 w 4248"/>
                                <a:gd name="T119" fmla="*/ 4 h 10"/>
                                <a:gd name="T120" fmla="*/ 3732 w 4248"/>
                                <a:gd name="T121" fmla="*/ 1 h 10"/>
                                <a:gd name="T122" fmla="*/ 4045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9"/>
                                  </a:moveTo>
                                  <a:lnTo>
                                    <a:pt x="1160" y="9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9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517" y="3"/>
                                  </a:moveTo>
                                  <a:lnTo>
                                    <a:pt x="1557" y="3"/>
                                  </a:lnTo>
                                  <a:lnTo>
                                    <a:pt x="1597" y="3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3" y="4"/>
                                  </a:lnTo>
                                  <a:lnTo>
                                    <a:pt x="1843" y="7"/>
                                  </a:lnTo>
                                  <a:lnTo>
                                    <a:pt x="1810" y="7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7"/>
                                  </a:lnTo>
                                  <a:lnTo>
                                    <a:pt x="1749" y="7"/>
                                  </a:lnTo>
                                  <a:lnTo>
                                    <a:pt x="1750" y="7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7"/>
                                  </a:lnTo>
                                  <a:lnTo>
                                    <a:pt x="1698" y="7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8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8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4" y="8"/>
                                  </a:lnTo>
                                  <a:lnTo>
                                    <a:pt x="1234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3"/>
                                  </a:lnTo>
                                  <a:close/>
                                  <a:moveTo>
                                    <a:pt x="899" y="3"/>
                                  </a:moveTo>
                                  <a:lnTo>
                                    <a:pt x="1037" y="4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4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29" y="4"/>
                                  </a:lnTo>
                                  <a:lnTo>
                                    <a:pt x="1229" y="8"/>
                                  </a:lnTo>
                                  <a:lnTo>
                                    <a:pt x="1219" y="7"/>
                                  </a:lnTo>
                                  <a:lnTo>
                                    <a:pt x="1198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97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9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6" y="9"/>
                                  </a:lnTo>
                                  <a:lnTo>
                                    <a:pt x="855" y="8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8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2" y="9"/>
                                  </a:lnTo>
                                  <a:lnTo>
                                    <a:pt x="619" y="9"/>
                                  </a:lnTo>
                                  <a:lnTo>
                                    <a:pt x="619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3"/>
                                  </a:lnTo>
                                  <a:close/>
                                  <a:moveTo>
                                    <a:pt x="2458" y="3"/>
                                  </a:moveTo>
                                  <a:lnTo>
                                    <a:pt x="2458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7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2172" y="7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2" y="7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7"/>
                                  </a:lnTo>
                                  <a:lnTo>
                                    <a:pt x="1909" y="7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48" y="7"/>
                                  </a:lnTo>
                                  <a:lnTo>
                                    <a:pt x="1848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1" y="4"/>
                                  </a:lnTo>
                                  <a:lnTo>
                                    <a:pt x="1994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3"/>
                                  </a:lnTo>
                                  <a:lnTo>
                                    <a:pt x="2349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413" y="3"/>
                                  </a:lnTo>
                                  <a:lnTo>
                                    <a:pt x="2458" y="3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3" y="1"/>
                                  </a:lnTo>
                                  <a:lnTo>
                                    <a:pt x="3639" y="1"/>
                                  </a:lnTo>
                                  <a:lnTo>
                                    <a:pt x="3685" y="3"/>
                                  </a:lnTo>
                                  <a:lnTo>
                                    <a:pt x="3688" y="3"/>
                                  </a:lnTo>
                                  <a:lnTo>
                                    <a:pt x="3688" y="4"/>
                                  </a:lnTo>
                                  <a:lnTo>
                                    <a:pt x="3605" y="5"/>
                                  </a:lnTo>
                                  <a:lnTo>
                                    <a:pt x="3521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5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5"/>
                                  </a:lnTo>
                                  <a:lnTo>
                                    <a:pt x="3079" y="5"/>
                                  </a:lnTo>
                                  <a:lnTo>
                                    <a:pt x="3079" y="3"/>
                                  </a:lnTo>
                                  <a:lnTo>
                                    <a:pt x="3078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3"/>
                                  </a:lnTo>
                                  <a:lnTo>
                                    <a:pt x="3504" y="1"/>
                                  </a:lnTo>
                                  <a:lnTo>
                                    <a:pt x="3523" y="1"/>
                                  </a:lnTo>
                                  <a:lnTo>
                                    <a:pt x="3549" y="1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9"/>
                                  </a:lnTo>
                                  <a:lnTo>
                                    <a:pt x="592" y="9"/>
                                  </a:lnTo>
                                  <a:lnTo>
                                    <a:pt x="572" y="8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8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7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2" y="0"/>
                                  </a:moveTo>
                                  <a:lnTo>
                                    <a:pt x="2956" y="0"/>
                                  </a:lnTo>
                                  <a:lnTo>
                                    <a:pt x="3074" y="1"/>
                                  </a:lnTo>
                                  <a:lnTo>
                                    <a:pt x="3074" y="5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7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7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2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2" y="5"/>
                                  </a:lnTo>
                                  <a:lnTo>
                                    <a:pt x="2464" y="5"/>
                                  </a:lnTo>
                                  <a:lnTo>
                                    <a:pt x="2464" y="3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1"/>
                                  </a:lnTo>
                                  <a:lnTo>
                                    <a:pt x="2623" y="1"/>
                                  </a:lnTo>
                                  <a:lnTo>
                                    <a:pt x="2652" y="1"/>
                                  </a:lnTo>
                                  <a:lnTo>
                                    <a:pt x="2651" y="1"/>
                                  </a:lnTo>
                                  <a:lnTo>
                                    <a:pt x="2650" y="1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2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4183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0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0"/>
                                  </a:lnTo>
                                  <a:lnTo>
                                    <a:pt x="4058" y="3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3"/>
                                  </a:lnTo>
                                  <a:lnTo>
                                    <a:pt x="3838" y="3"/>
                                  </a:lnTo>
                                  <a:lnTo>
                                    <a:pt x="3840" y="3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4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3" y="4"/>
                                  </a:lnTo>
                                  <a:lnTo>
                                    <a:pt x="3693" y="3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0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21971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" name="Freeform 48"/>
                          <wps:cNvSpPr>
                            <a:spLocks/>
                          </wps:cNvSpPr>
                          <wps:spPr bwMode="auto">
                            <a:xfrm>
                              <a:off x="76200" y="22050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" name="Freeform 49"/>
                          <wps:cNvSpPr>
                            <a:spLocks/>
                          </wps:cNvSpPr>
                          <wps:spPr bwMode="auto">
                            <a:xfrm>
                              <a:off x="6350" y="1262063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"/>
                                <a:gd name="T2" fmla="*/ 4 w 8"/>
                                <a:gd name="T3" fmla="*/ 2 h 2"/>
                                <a:gd name="T4" fmla="*/ 3 w 8"/>
                                <a:gd name="T5" fmla="*/ 2 h 2"/>
                                <a:gd name="T6" fmla="*/ 0 w 8"/>
                                <a:gd name="T7" fmla="*/ 2 h 2"/>
                                <a:gd name="T8" fmla="*/ 4 w 8"/>
                                <a:gd name="T9" fmla="*/ 0 h 2"/>
                                <a:gd name="T10" fmla="*/ 8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8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" name="Freeform 50"/>
                          <wps:cNvSpPr>
                            <a:spLocks/>
                          </wps:cNvSpPr>
                          <wps:spPr bwMode="auto">
                            <a:xfrm>
                              <a:off x="26988" y="12604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1 h 3"/>
                                <a:gd name="T12" fmla="*/ 9 w 22"/>
                                <a:gd name="T13" fmla="*/ 1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" name="Freeform 51"/>
                          <wps:cNvSpPr>
                            <a:spLocks/>
                          </wps:cNvSpPr>
                          <wps:spPr bwMode="auto">
                            <a:xfrm>
                              <a:off x="71438" y="1260475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" name="Freeform 52"/>
                          <wps:cNvSpPr>
                            <a:spLocks/>
                          </wps:cNvSpPr>
                          <wps:spPr bwMode="auto">
                            <a:xfrm>
                              <a:off x="1169988" y="1260475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1246188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6 h 10"/>
                                <a:gd name="T2" fmla="*/ 516 w 4248"/>
                                <a:gd name="T3" fmla="*/ 9 h 10"/>
                                <a:gd name="T4" fmla="*/ 203 w 4248"/>
                                <a:gd name="T5" fmla="*/ 10 h 10"/>
                                <a:gd name="T6" fmla="*/ 72 w 4248"/>
                                <a:gd name="T7" fmla="*/ 10 h 10"/>
                                <a:gd name="T8" fmla="*/ 68 w 4248"/>
                                <a:gd name="T9" fmla="*/ 9 h 10"/>
                                <a:gd name="T10" fmla="*/ 57 w 4248"/>
                                <a:gd name="T11" fmla="*/ 10 h 10"/>
                                <a:gd name="T12" fmla="*/ 1 w 4248"/>
                                <a:gd name="T13" fmla="*/ 10 h 10"/>
                                <a:gd name="T14" fmla="*/ 94 w 4248"/>
                                <a:gd name="T15" fmla="*/ 9 h 10"/>
                                <a:gd name="T16" fmla="*/ 408 w 4248"/>
                                <a:gd name="T17" fmla="*/ 6 h 10"/>
                                <a:gd name="T18" fmla="*/ 444 w 4248"/>
                                <a:gd name="T19" fmla="*/ 6 h 10"/>
                                <a:gd name="T20" fmla="*/ 1001 w 4248"/>
                                <a:gd name="T21" fmla="*/ 5 h 10"/>
                                <a:gd name="T22" fmla="*/ 1114 w 4248"/>
                                <a:gd name="T23" fmla="*/ 5 h 10"/>
                                <a:gd name="T24" fmla="*/ 963 w 4248"/>
                                <a:gd name="T25" fmla="*/ 9 h 10"/>
                                <a:gd name="T26" fmla="*/ 654 w 4248"/>
                                <a:gd name="T27" fmla="*/ 9 h 10"/>
                                <a:gd name="T28" fmla="*/ 755 w 4248"/>
                                <a:gd name="T29" fmla="*/ 5 h 10"/>
                                <a:gd name="T30" fmla="*/ 910 w 4248"/>
                                <a:gd name="T31" fmla="*/ 5 h 10"/>
                                <a:gd name="T32" fmla="*/ 1586 w 4248"/>
                                <a:gd name="T33" fmla="*/ 5 h 10"/>
                                <a:gd name="T34" fmla="*/ 1776 w 4248"/>
                                <a:gd name="T35" fmla="*/ 5 h 10"/>
                                <a:gd name="T36" fmla="*/ 1624 w 4248"/>
                                <a:gd name="T37" fmla="*/ 8 h 10"/>
                                <a:gd name="T38" fmla="*/ 1406 w 4248"/>
                                <a:gd name="T39" fmla="*/ 10 h 10"/>
                                <a:gd name="T40" fmla="*/ 1198 w 4248"/>
                                <a:gd name="T41" fmla="*/ 5 h 10"/>
                                <a:gd name="T42" fmla="*/ 1296 w 4248"/>
                                <a:gd name="T43" fmla="*/ 6 h 10"/>
                                <a:gd name="T44" fmla="*/ 1378 w 4248"/>
                                <a:gd name="T45" fmla="*/ 5 h 10"/>
                                <a:gd name="T46" fmla="*/ 2354 w 4248"/>
                                <a:gd name="T47" fmla="*/ 2 h 10"/>
                                <a:gd name="T48" fmla="*/ 2395 w 4248"/>
                                <a:gd name="T49" fmla="*/ 2 h 10"/>
                                <a:gd name="T50" fmla="*/ 2397 w 4248"/>
                                <a:gd name="T51" fmla="*/ 6 h 10"/>
                                <a:gd name="T52" fmla="*/ 1835 w 4248"/>
                                <a:gd name="T53" fmla="*/ 8 h 10"/>
                                <a:gd name="T54" fmla="*/ 2022 w 4248"/>
                                <a:gd name="T55" fmla="*/ 4 h 10"/>
                                <a:gd name="T56" fmla="*/ 2338 w 4248"/>
                                <a:gd name="T57" fmla="*/ 2 h 10"/>
                                <a:gd name="T58" fmla="*/ 2951 w 4248"/>
                                <a:gd name="T59" fmla="*/ 1 h 10"/>
                                <a:gd name="T60" fmla="*/ 2958 w 4248"/>
                                <a:gd name="T61" fmla="*/ 2 h 10"/>
                                <a:gd name="T62" fmla="*/ 3006 w 4248"/>
                                <a:gd name="T63" fmla="*/ 2 h 10"/>
                                <a:gd name="T64" fmla="*/ 2731 w 4248"/>
                                <a:gd name="T65" fmla="*/ 8 h 10"/>
                                <a:gd name="T66" fmla="*/ 2401 w 4248"/>
                                <a:gd name="T67" fmla="*/ 4 h 10"/>
                                <a:gd name="T68" fmla="*/ 2521 w 4248"/>
                                <a:gd name="T69" fmla="*/ 2 h 10"/>
                                <a:gd name="T70" fmla="*/ 3089 w 4248"/>
                                <a:gd name="T71" fmla="*/ 0 h 10"/>
                                <a:gd name="T72" fmla="*/ 3884 w 4248"/>
                                <a:gd name="T73" fmla="*/ 1 h 10"/>
                                <a:gd name="T74" fmla="*/ 3928 w 4248"/>
                                <a:gd name="T75" fmla="*/ 1 h 10"/>
                                <a:gd name="T76" fmla="*/ 3966 w 4248"/>
                                <a:gd name="T77" fmla="*/ 1 h 10"/>
                                <a:gd name="T78" fmla="*/ 4006 w 4248"/>
                                <a:gd name="T79" fmla="*/ 2 h 10"/>
                                <a:gd name="T80" fmla="*/ 4097 w 4248"/>
                                <a:gd name="T81" fmla="*/ 2 h 10"/>
                                <a:gd name="T82" fmla="*/ 4167 w 4248"/>
                                <a:gd name="T83" fmla="*/ 1 h 10"/>
                                <a:gd name="T84" fmla="*/ 4199 w 4248"/>
                                <a:gd name="T85" fmla="*/ 1 h 10"/>
                                <a:gd name="T86" fmla="*/ 4233 w 4248"/>
                                <a:gd name="T87" fmla="*/ 4 h 10"/>
                                <a:gd name="T88" fmla="*/ 4247 w 4248"/>
                                <a:gd name="T89" fmla="*/ 5 h 10"/>
                                <a:gd name="T90" fmla="*/ 4244 w 4248"/>
                                <a:gd name="T91" fmla="*/ 8 h 10"/>
                                <a:gd name="T92" fmla="*/ 4218 w 4248"/>
                                <a:gd name="T93" fmla="*/ 9 h 10"/>
                                <a:gd name="T94" fmla="*/ 4222 w 4248"/>
                                <a:gd name="T95" fmla="*/ 8 h 10"/>
                                <a:gd name="T96" fmla="*/ 4212 w 4248"/>
                                <a:gd name="T97" fmla="*/ 5 h 10"/>
                                <a:gd name="T98" fmla="*/ 4186 w 4248"/>
                                <a:gd name="T99" fmla="*/ 4 h 10"/>
                                <a:gd name="T100" fmla="*/ 4176 w 4248"/>
                                <a:gd name="T101" fmla="*/ 5 h 10"/>
                                <a:gd name="T102" fmla="*/ 4163 w 4248"/>
                                <a:gd name="T103" fmla="*/ 5 h 10"/>
                                <a:gd name="T104" fmla="*/ 4131 w 4248"/>
                                <a:gd name="T105" fmla="*/ 6 h 10"/>
                                <a:gd name="T106" fmla="*/ 4079 w 4248"/>
                                <a:gd name="T107" fmla="*/ 6 h 10"/>
                                <a:gd name="T108" fmla="*/ 3635 w 4248"/>
                                <a:gd name="T109" fmla="*/ 5 h 10"/>
                                <a:gd name="T110" fmla="*/ 3722 w 4248"/>
                                <a:gd name="T111" fmla="*/ 1 h 10"/>
                                <a:gd name="T112" fmla="*/ 3557 w 4248"/>
                                <a:gd name="T113" fmla="*/ 1 h 10"/>
                                <a:gd name="T114" fmla="*/ 3462 w 4248"/>
                                <a:gd name="T115" fmla="*/ 6 h 10"/>
                                <a:gd name="T116" fmla="*/ 3016 w 4248"/>
                                <a:gd name="T117" fmla="*/ 2 h 10"/>
                                <a:gd name="T118" fmla="*/ 3088 w 4248"/>
                                <a:gd name="T119" fmla="*/ 0 h 10"/>
                                <a:gd name="T120" fmla="*/ 3375 w 4248"/>
                                <a:gd name="T121" fmla="*/ 1 h 10"/>
                                <a:gd name="T122" fmla="*/ 3441 w 4248"/>
                                <a:gd name="T123" fmla="*/ 1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466" y="5"/>
                                  </a:moveTo>
                                  <a:lnTo>
                                    <a:pt x="475" y="6"/>
                                  </a:lnTo>
                                  <a:lnTo>
                                    <a:pt x="483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87" y="6"/>
                                  </a:lnTo>
                                  <a:lnTo>
                                    <a:pt x="493" y="6"/>
                                  </a:lnTo>
                                  <a:lnTo>
                                    <a:pt x="492" y="6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552" y="6"/>
                                  </a:lnTo>
                                  <a:lnTo>
                                    <a:pt x="552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3" y="10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87" y="1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1" y="6"/>
                                  </a:lnTo>
                                  <a:lnTo>
                                    <a:pt x="415" y="6"/>
                                  </a:lnTo>
                                  <a:lnTo>
                                    <a:pt x="419" y="6"/>
                                  </a:lnTo>
                                  <a:lnTo>
                                    <a:pt x="425" y="6"/>
                                  </a:lnTo>
                                  <a:lnTo>
                                    <a:pt x="434" y="6"/>
                                  </a:lnTo>
                                  <a:lnTo>
                                    <a:pt x="444" y="6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5"/>
                                  </a:lnTo>
                                  <a:lnTo>
                                    <a:pt x="980" y="5"/>
                                  </a:lnTo>
                                  <a:lnTo>
                                    <a:pt x="1001" y="5"/>
                                  </a:lnTo>
                                  <a:lnTo>
                                    <a:pt x="1020" y="5"/>
                                  </a:lnTo>
                                  <a:lnTo>
                                    <a:pt x="1038" y="5"/>
                                  </a:lnTo>
                                  <a:lnTo>
                                    <a:pt x="1056" y="5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5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6" y="4"/>
                                  </a:lnTo>
                                  <a:lnTo>
                                    <a:pt x="1166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9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56" y="6"/>
                                  </a:lnTo>
                                  <a:lnTo>
                                    <a:pt x="641" y="5"/>
                                  </a:lnTo>
                                  <a:lnTo>
                                    <a:pt x="726" y="5"/>
                                  </a:lnTo>
                                  <a:lnTo>
                                    <a:pt x="755" y="5"/>
                                  </a:lnTo>
                                  <a:lnTo>
                                    <a:pt x="753" y="5"/>
                                  </a:lnTo>
                                  <a:lnTo>
                                    <a:pt x="774" y="5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822" y="5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5"/>
                                  </a:lnTo>
                                  <a:lnTo>
                                    <a:pt x="910" y="5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5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5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5"/>
                                  </a:lnTo>
                                  <a:lnTo>
                                    <a:pt x="1640" y="5"/>
                                  </a:lnTo>
                                  <a:lnTo>
                                    <a:pt x="1666" y="5"/>
                                  </a:lnTo>
                                  <a:lnTo>
                                    <a:pt x="1681" y="5"/>
                                  </a:lnTo>
                                  <a:lnTo>
                                    <a:pt x="1703" y="5"/>
                                  </a:lnTo>
                                  <a:lnTo>
                                    <a:pt x="1776" y="5"/>
                                  </a:lnTo>
                                  <a:lnTo>
                                    <a:pt x="1782" y="5"/>
                                  </a:lnTo>
                                  <a:lnTo>
                                    <a:pt x="1782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9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0"/>
                                  </a:lnTo>
                                  <a:lnTo>
                                    <a:pt x="1289" y="9"/>
                                  </a:lnTo>
                                  <a:lnTo>
                                    <a:pt x="1170" y="9"/>
                                  </a:lnTo>
                                  <a:lnTo>
                                    <a:pt x="1170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6"/>
                                  </a:lnTo>
                                  <a:lnTo>
                                    <a:pt x="1209" y="6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6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6"/>
                                  </a:lnTo>
                                  <a:lnTo>
                                    <a:pt x="1327" y="6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5"/>
                                  </a:lnTo>
                                  <a:lnTo>
                                    <a:pt x="1374" y="5"/>
                                  </a:lnTo>
                                  <a:lnTo>
                                    <a:pt x="1378" y="5"/>
                                  </a:lnTo>
                                  <a:lnTo>
                                    <a:pt x="1382" y="5"/>
                                  </a:lnTo>
                                  <a:lnTo>
                                    <a:pt x="1386" y="5"/>
                                  </a:lnTo>
                                  <a:lnTo>
                                    <a:pt x="1389" y="5"/>
                                  </a:lnTo>
                                  <a:lnTo>
                                    <a:pt x="1395" y="5"/>
                                  </a:lnTo>
                                  <a:lnTo>
                                    <a:pt x="1401" y="5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386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4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7" y="4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395" y="6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254" y="6"/>
                                  </a:lnTo>
                                  <a:lnTo>
                                    <a:pt x="2114" y="6"/>
                                  </a:lnTo>
                                  <a:lnTo>
                                    <a:pt x="2022" y="6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85" y="5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5"/>
                                  </a:lnTo>
                                  <a:lnTo>
                                    <a:pt x="1931" y="5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22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2"/>
                                  </a:lnTo>
                                  <a:lnTo>
                                    <a:pt x="2216" y="2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1"/>
                                  </a:moveTo>
                                  <a:lnTo>
                                    <a:pt x="2953" y="1"/>
                                  </a:lnTo>
                                  <a:lnTo>
                                    <a:pt x="2949" y="1"/>
                                  </a:lnTo>
                                  <a:lnTo>
                                    <a:pt x="2951" y="1"/>
                                  </a:lnTo>
                                  <a:close/>
                                  <a:moveTo>
                                    <a:pt x="2915" y="1"/>
                                  </a:moveTo>
                                  <a:lnTo>
                                    <a:pt x="2949" y="1"/>
                                  </a:lnTo>
                                  <a:lnTo>
                                    <a:pt x="2947" y="1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1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9" y="2"/>
                                  </a:lnTo>
                                  <a:lnTo>
                                    <a:pt x="3012" y="2"/>
                                  </a:lnTo>
                                  <a:lnTo>
                                    <a:pt x="3012" y="6"/>
                                  </a:lnTo>
                                  <a:lnTo>
                                    <a:pt x="3004" y="6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6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6"/>
                                  </a:lnTo>
                                  <a:lnTo>
                                    <a:pt x="2447" y="6"/>
                                  </a:lnTo>
                                  <a:lnTo>
                                    <a:pt x="2399" y="6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401" y="4"/>
                                  </a:lnTo>
                                  <a:lnTo>
                                    <a:pt x="2437" y="2"/>
                                  </a:lnTo>
                                  <a:lnTo>
                                    <a:pt x="2475" y="2"/>
                                  </a:lnTo>
                                  <a:lnTo>
                                    <a:pt x="2500" y="2"/>
                                  </a:lnTo>
                                  <a:lnTo>
                                    <a:pt x="2499" y="2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2"/>
                                  </a:lnTo>
                                  <a:lnTo>
                                    <a:pt x="2521" y="2"/>
                                  </a:lnTo>
                                  <a:lnTo>
                                    <a:pt x="2550" y="2"/>
                                  </a:lnTo>
                                  <a:lnTo>
                                    <a:pt x="2735" y="2"/>
                                  </a:lnTo>
                                  <a:lnTo>
                                    <a:pt x="2915" y="1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1"/>
                                  </a:lnTo>
                                  <a:lnTo>
                                    <a:pt x="3870" y="1"/>
                                  </a:lnTo>
                                  <a:lnTo>
                                    <a:pt x="3871" y="1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1"/>
                                  </a:lnTo>
                                  <a:lnTo>
                                    <a:pt x="3884" y="1"/>
                                  </a:lnTo>
                                  <a:lnTo>
                                    <a:pt x="3890" y="1"/>
                                  </a:lnTo>
                                  <a:lnTo>
                                    <a:pt x="3901" y="1"/>
                                  </a:lnTo>
                                  <a:lnTo>
                                    <a:pt x="3910" y="1"/>
                                  </a:lnTo>
                                  <a:lnTo>
                                    <a:pt x="3915" y="1"/>
                                  </a:lnTo>
                                  <a:lnTo>
                                    <a:pt x="3919" y="1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1"/>
                                  </a:lnTo>
                                  <a:lnTo>
                                    <a:pt x="3934" y="1"/>
                                  </a:lnTo>
                                  <a:lnTo>
                                    <a:pt x="3939" y="1"/>
                                  </a:lnTo>
                                  <a:lnTo>
                                    <a:pt x="3944" y="1"/>
                                  </a:lnTo>
                                  <a:lnTo>
                                    <a:pt x="3949" y="1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5" y="1"/>
                                  </a:lnTo>
                                  <a:lnTo>
                                    <a:pt x="3964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78" y="1"/>
                                  </a:lnTo>
                                  <a:lnTo>
                                    <a:pt x="3991" y="2"/>
                                  </a:lnTo>
                                  <a:lnTo>
                                    <a:pt x="4006" y="2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2"/>
                                  </a:lnTo>
                                  <a:lnTo>
                                    <a:pt x="4017" y="2"/>
                                  </a:lnTo>
                                  <a:lnTo>
                                    <a:pt x="4024" y="2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1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1"/>
                                  </a:lnTo>
                                  <a:lnTo>
                                    <a:pt x="4163" y="1"/>
                                  </a:lnTo>
                                  <a:lnTo>
                                    <a:pt x="4167" y="1"/>
                                  </a:lnTo>
                                  <a:lnTo>
                                    <a:pt x="4169" y="1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2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5"/>
                                  </a:lnTo>
                                  <a:lnTo>
                                    <a:pt x="4237" y="5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9"/>
                                  </a:lnTo>
                                  <a:lnTo>
                                    <a:pt x="4240" y="9"/>
                                  </a:lnTo>
                                  <a:lnTo>
                                    <a:pt x="4236" y="9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6"/>
                                  </a:lnTo>
                                  <a:lnTo>
                                    <a:pt x="4220" y="6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5"/>
                                  </a:lnTo>
                                  <a:lnTo>
                                    <a:pt x="4184" y="5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5" y="5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5"/>
                                  </a:lnTo>
                                  <a:lnTo>
                                    <a:pt x="4163" y="5"/>
                                  </a:lnTo>
                                  <a:lnTo>
                                    <a:pt x="4158" y="5"/>
                                  </a:lnTo>
                                  <a:lnTo>
                                    <a:pt x="4152" y="6"/>
                                  </a:lnTo>
                                  <a:lnTo>
                                    <a:pt x="4146" y="6"/>
                                  </a:lnTo>
                                  <a:lnTo>
                                    <a:pt x="4139" y="6"/>
                                  </a:lnTo>
                                  <a:lnTo>
                                    <a:pt x="4134" y="6"/>
                                  </a:lnTo>
                                  <a:lnTo>
                                    <a:pt x="4137" y="6"/>
                                  </a:lnTo>
                                  <a:lnTo>
                                    <a:pt x="4131" y="6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6"/>
                                  </a:lnTo>
                                  <a:lnTo>
                                    <a:pt x="4108" y="6"/>
                                  </a:lnTo>
                                  <a:lnTo>
                                    <a:pt x="4099" y="6"/>
                                  </a:lnTo>
                                  <a:lnTo>
                                    <a:pt x="4089" y="6"/>
                                  </a:lnTo>
                                  <a:lnTo>
                                    <a:pt x="4078" y="6"/>
                                  </a:lnTo>
                                  <a:lnTo>
                                    <a:pt x="4079" y="6"/>
                                  </a:lnTo>
                                  <a:lnTo>
                                    <a:pt x="4068" y="6"/>
                                  </a:lnTo>
                                  <a:lnTo>
                                    <a:pt x="4004" y="6"/>
                                  </a:lnTo>
                                  <a:lnTo>
                                    <a:pt x="3942" y="5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5"/>
                                  </a:lnTo>
                                  <a:lnTo>
                                    <a:pt x="3635" y="5"/>
                                  </a:lnTo>
                                  <a:lnTo>
                                    <a:pt x="3629" y="5"/>
                                  </a:lnTo>
                                  <a:lnTo>
                                    <a:pt x="3629" y="1"/>
                                  </a:lnTo>
                                  <a:lnTo>
                                    <a:pt x="3655" y="1"/>
                                  </a:lnTo>
                                  <a:lnTo>
                                    <a:pt x="3676" y="1"/>
                                  </a:lnTo>
                                  <a:lnTo>
                                    <a:pt x="3690" y="1"/>
                                  </a:lnTo>
                                  <a:lnTo>
                                    <a:pt x="3707" y="1"/>
                                  </a:lnTo>
                                  <a:lnTo>
                                    <a:pt x="3722" y="1"/>
                                  </a:lnTo>
                                  <a:lnTo>
                                    <a:pt x="3736" y="1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1"/>
                                  </a:lnTo>
                                  <a:lnTo>
                                    <a:pt x="3517" y="2"/>
                                  </a:lnTo>
                                  <a:lnTo>
                                    <a:pt x="3534" y="1"/>
                                  </a:lnTo>
                                  <a:lnTo>
                                    <a:pt x="3557" y="1"/>
                                  </a:lnTo>
                                  <a:lnTo>
                                    <a:pt x="3580" y="1"/>
                                  </a:lnTo>
                                  <a:lnTo>
                                    <a:pt x="3604" y="1"/>
                                  </a:lnTo>
                                  <a:lnTo>
                                    <a:pt x="3601" y="1"/>
                                  </a:lnTo>
                                  <a:lnTo>
                                    <a:pt x="3625" y="1"/>
                                  </a:lnTo>
                                  <a:lnTo>
                                    <a:pt x="3625" y="5"/>
                                  </a:lnTo>
                                  <a:lnTo>
                                    <a:pt x="3576" y="5"/>
                                  </a:lnTo>
                                  <a:lnTo>
                                    <a:pt x="3462" y="6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5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6"/>
                                  </a:lnTo>
                                  <a:lnTo>
                                    <a:pt x="3016" y="6"/>
                                  </a:lnTo>
                                  <a:lnTo>
                                    <a:pt x="3016" y="2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2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1"/>
                                  </a:lnTo>
                                  <a:lnTo>
                                    <a:pt x="3368" y="1"/>
                                  </a:lnTo>
                                  <a:lnTo>
                                    <a:pt x="3371" y="1"/>
                                  </a:lnTo>
                                  <a:lnTo>
                                    <a:pt x="3375" y="1"/>
                                  </a:lnTo>
                                  <a:lnTo>
                                    <a:pt x="3380" y="1"/>
                                  </a:lnTo>
                                  <a:lnTo>
                                    <a:pt x="3385" y="1"/>
                                  </a:lnTo>
                                  <a:lnTo>
                                    <a:pt x="3388" y="1"/>
                                  </a:lnTo>
                                  <a:lnTo>
                                    <a:pt x="3392" y="1"/>
                                  </a:lnTo>
                                  <a:lnTo>
                                    <a:pt x="3393" y="1"/>
                                  </a:lnTo>
                                  <a:lnTo>
                                    <a:pt x="3417" y="1"/>
                                  </a:lnTo>
                                  <a:lnTo>
                                    <a:pt x="3441" y="1"/>
                                  </a:lnTo>
                                  <a:lnTo>
                                    <a:pt x="3465" y="1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125571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" name="Freeform 55"/>
                          <wps:cNvSpPr>
                            <a:spLocks/>
                          </wps:cNvSpPr>
                          <wps:spPr bwMode="auto">
                            <a:xfrm>
                              <a:off x="6759575" y="124777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" name="Freeform 56"/>
                          <wps:cNvSpPr>
                            <a:spLocks/>
                          </wps:cNvSpPr>
                          <wps:spPr bwMode="auto">
                            <a:xfrm>
                              <a:off x="5868988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0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" name="Freeform 57"/>
                          <wps:cNvSpPr>
                            <a:spLocks/>
                          </wps:cNvSpPr>
                          <wps:spPr bwMode="auto">
                            <a:xfrm>
                              <a:off x="586422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2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2 w 3"/>
                                <a:gd name="T15" fmla="*/ 2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" name="Freeform 58"/>
                          <wps:cNvSpPr>
                            <a:spLocks/>
                          </wps:cNvSpPr>
                          <wps:spPr bwMode="auto">
                            <a:xfrm>
                              <a:off x="586422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2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2 w 2"/>
                                <a:gd name="T11" fmla="*/ 9 h 9"/>
                                <a:gd name="T12" fmla="*/ 2 w 2"/>
                                <a:gd name="T13" fmla="*/ 9 h 9"/>
                                <a:gd name="T14" fmla="*/ 2 w 2"/>
                                <a:gd name="T15" fmla="*/ 6 h 9"/>
                                <a:gd name="T16" fmla="*/ 2 w 2"/>
                                <a:gd name="T17" fmla="*/ 4 h 9"/>
                                <a:gd name="T18" fmla="*/ 2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Freeform 59"/>
                          <wps:cNvSpPr>
                            <a:spLocks/>
                          </wps:cNvSpPr>
                          <wps:spPr bwMode="auto">
                            <a:xfrm>
                              <a:off x="5867400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5851525" y="30956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 h 3511"/>
                                <a:gd name="T2" fmla="*/ 10 w 11"/>
                                <a:gd name="T3" fmla="*/ 10 h 3511"/>
                                <a:gd name="T4" fmla="*/ 8 w 11"/>
                                <a:gd name="T5" fmla="*/ 20 h 3511"/>
                                <a:gd name="T6" fmla="*/ 7 w 11"/>
                                <a:gd name="T7" fmla="*/ 21 h 3511"/>
                                <a:gd name="T8" fmla="*/ 4 w 11"/>
                                <a:gd name="T9" fmla="*/ 48 h 3511"/>
                                <a:gd name="T10" fmla="*/ 6 w 11"/>
                                <a:gd name="T11" fmla="*/ 59 h 3511"/>
                                <a:gd name="T12" fmla="*/ 4 w 11"/>
                                <a:gd name="T13" fmla="*/ 60 h 3511"/>
                                <a:gd name="T14" fmla="*/ 7 w 11"/>
                                <a:gd name="T15" fmla="*/ 94 h 3511"/>
                                <a:gd name="T16" fmla="*/ 7 w 11"/>
                                <a:gd name="T17" fmla="*/ 139 h 3511"/>
                                <a:gd name="T18" fmla="*/ 4 w 11"/>
                                <a:gd name="T19" fmla="*/ 556 h 3511"/>
                                <a:gd name="T20" fmla="*/ 6 w 11"/>
                                <a:gd name="T21" fmla="*/ 897 h 3511"/>
                                <a:gd name="T22" fmla="*/ 7 w 11"/>
                                <a:gd name="T23" fmla="*/ 1189 h 3511"/>
                                <a:gd name="T24" fmla="*/ 7 w 11"/>
                                <a:gd name="T25" fmla="*/ 1776 h 3511"/>
                                <a:gd name="T26" fmla="*/ 8 w 11"/>
                                <a:gd name="T27" fmla="*/ 2091 h 3511"/>
                                <a:gd name="T28" fmla="*/ 8 w 11"/>
                                <a:gd name="T29" fmla="*/ 2190 h 3511"/>
                                <a:gd name="T30" fmla="*/ 10 w 11"/>
                                <a:gd name="T31" fmla="*/ 2459 h 3511"/>
                                <a:gd name="T32" fmla="*/ 8 w 11"/>
                                <a:gd name="T33" fmla="*/ 2934 h 3511"/>
                                <a:gd name="T34" fmla="*/ 8 w 11"/>
                                <a:gd name="T35" fmla="*/ 3048 h 3511"/>
                                <a:gd name="T36" fmla="*/ 11 w 11"/>
                                <a:gd name="T37" fmla="*/ 3343 h 3511"/>
                                <a:gd name="T38" fmla="*/ 11 w 11"/>
                                <a:gd name="T39" fmla="*/ 3416 h 3511"/>
                                <a:gd name="T40" fmla="*/ 10 w 11"/>
                                <a:gd name="T41" fmla="*/ 3453 h 3511"/>
                                <a:gd name="T42" fmla="*/ 11 w 11"/>
                                <a:gd name="T43" fmla="*/ 3461 h 3511"/>
                                <a:gd name="T44" fmla="*/ 11 w 11"/>
                                <a:gd name="T45" fmla="*/ 3508 h 3511"/>
                                <a:gd name="T46" fmla="*/ 10 w 11"/>
                                <a:gd name="T47" fmla="*/ 3511 h 3511"/>
                                <a:gd name="T48" fmla="*/ 8 w 11"/>
                                <a:gd name="T49" fmla="*/ 3261 h 3511"/>
                                <a:gd name="T50" fmla="*/ 7 w 11"/>
                                <a:gd name="T51" fmla="*/ 3158 h 3511"/>
                                <a:gd name="T52" fmla="*/ 7 w 11"/>
                                <a:gd name="T53" fmla="*/ 3114 h 3511"/>
                                <a:gd name="T54" fmla="*/ 6 w 11"/>
                                <a:gd name="T55" fmla="*/ 2967 h 3511"/>
                                <a:gd name="T56" fmla="*/ 6 w 11"/>
                                <a:gd name="T57" fmla="*/ 2802 h 3511"/>
                                <a:gd name="T58" fmla="*/ 6 w 11"/>
                                <a:gd name="T59" fmla="*/ 2681 h 3511"/>
                                <a:gd name="T60" fmla="*/ 4 w 11"/>
                                <a:gd name="T61" fmla="*/ 2555 h 3511"/>
                                <a:gd name="T62" fmla="*/ 6 w 11"/>
                                <a:gd name="T63" fmla="*/ 2489 h 3511"/>
                                <a:gd name="T64" fmla="*/ 6 w 11"/>
                                <a:gd name="T65" fmla="*/ 2378 h 3511"/>
                                <a:gd name="T66" fmla="*/ 6 w 11"/>
                                <a:gd name="T67" fmla="*/ 2360 h 3511"/>
                                <a:gd name="T68" fmla="*/ 6 w 11"/>
                                <a:gd name="T69" fmla="*/ 2199 h 3511"/>
                                <a:gd name="T70" fmla="*/ 4 w 11"/>
                                <a:gd name="T71" fmla="*/ 1915 h 3511"/>
                                <a:gd name="T72" fmla="*/ 3 w 11"/>
                                <a:gd name="T73" fmla="*/ 1668 h 3511"/>
                                <a:gd name="T74" fmla="*/ 2 w 11"/>
                                <a:gd name="T75" fmla="*/ 1566 h 3511"/>
                                <a:gd name="T76" fmla="*/ 3 w 11"/>
                                <a:gd name="T77" fmla="*/ 1533 h 3511"/>
                                <a:gd name="T78" fmla="*/ 3 w 11"/>
                                <a:gd name="T79" fmla="*/ 1423 h 3511"/>
                                <a:gd name="T80" fmla="*/ 2 w 11"/>
                                <a:gd name="T81" fmla="*/ 1076 h 3511"/>
                                <a:gd name="T82" fmla="*/ 3 w 11"/>
                                <a:gd name="T83" fmla="*/ 1025 h 3511"/>
                                <a:gd name="T84" fmla="*/ 4 w 11"/>
                                <a:gd name="T85" fmla="*/ 989 h 3511"/>
                                <a:gd name="T86" fmla="*/ 3 w 11"/>
                                <a:gd name="T87" fmla="*/ 783 h 3511"/>
                                <a:gd name="T88" fmla="*/ 2 w 11"/>
                                <a:gd name="T89" fmla="*/ 687 h 3511"/>
                                <a:gd name="T90" fmla="*/ 2 w 11"/>
                                <a:gd name="T91" fmla="*/ 595 h 3511"/>
                                <a:gd name="T92" fmla="*/ 2 w 11"/>
                                <a:gd name="T93" fmla="*/ 490 h 3511"/>
                                <a:gd name="T94" fmla="*/ 2 w 11"/>
                                <a:gd name="T95" fmla="*/ 313 h 3511"/>
                                <a:gd name="T96" fmla="*/ 2 w 11"/>
                                <a:gd name="T97" fmla="*/ 282 h 3511"/>
                                <a:gd name="T98" fmla="*/ 2 w 11"/>
                                <a:gd name="T99" fmla="*/ 233 h 3511"/>
                                <a:gd name="T100" fmla="*/ 4 w 11"/>
                                <a:gd name="T101" fmla="*/ 192 h 3511"/>
                                <a:gd name="T102" fmla="*/ 3 w 11"/>
                                <a:gd name="T103" fmla="*/ 183 h 3511"/>
                                <a:gd name="T104" fmla="*/ 2 w 11"/>
                                <a:gd name="T105" fmla="*/ 77 h 3511"/>
                                <a:gd name="T106" fmla="*/ 2 w 11"/>
                                <a:gd name="T107" fmla="*/ 67 h 3511"/>
                                <a:gd name="T108" fmla="*/ 3 w 11"/>
                                <a:gd name="T109" fmla="*/ 31 h 3511"/>
                                <a:gd name="T110" fmla="*/ 6 w 11"/>
                                <a:gd name="T111" fmla="*/ 8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0" y="957"/>
                                  </a:moveTo>
                                  <a:lnTo>
                                    <a:pt x="0" y="959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0" y="957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6" y="27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462"/>
                                  </a:lnTo>
                                  <a:lnTo>
                                    <a:pt x="4" y="556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6" y="595"/>
                                  </a:lnTo>
                                  <a:lnTo>
                                    <a:pt x="7" y="683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6" y="857"/>
                                  </a:lnTo>
                                  <a:lnTo>
                                    <a:pt x="6" y="897"/>
                                  </a:lnTo>
                                  <a:lnTo>
                                    <a:pt x="6" y="942"/>
                                  </a:lnTo>
                                  <a:lnTo>
                                    <a:pt x="7" y="986"/>
                                  </a:lnTo>
                                  <a:lnTo>
                                    <a:pt x="6" y="1028"/>
                                  </a:lnTo>
                                  <a:lnTo>
                                    <a:pt x="6" y="1108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7" y="1189"/>
                                  </a:lnTo>
                                  <a:lnTo>
                                    <a:pt x="7" y="1287"/>
                                  </a:lnTo>
                                  <a:lnTo>
                                    <a:pt x="7" y="1409"/>
                                  </a:lnTo>
                                  <a:lnTo>
                                    <a:pt x="7" y="1530"/>
                                  </a:lnTo>
                                  <a:lnTo>
                                    <a:pt x="6" y="1530"/>
                                  </a:lnTo>
                                  <a:lnTo>
                                    <a:pt x="7" y="1653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80"/>
                                  </a:lnTo>
                                  <a:lnTo>
                                    <a:pt x="7" y="1840"/>
                                  </a:lnTo>
                                  <a:lnTo>
                                    <a:pt x="8" y="1923"/>
                                  </a:lnTo>
                                  <a:lnTo>
                                    <a:pt x="8" y="2008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141"/>
                                  </a:lnTo>
                                  <a:lnTo>
                                    <a:pt x="8" y="2192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10" y="2281"/>
                                  </a:lnTo>
                                  <a:lnTo>
                                    <a:pt x="10" y="2371"/>
                                  </a:lnTo>
                                  <a:lnTo>
                                    <a:pt x="10" y="2373"/>
                                  </a:lnTo>
                                  <a:lnTo>
                                    <a:pt x="10" y="2459"/>
                                  </a:lnTo>
                                  <a:lnTo>
                                    <a:pt x="10" y="2549"/>
                                  </a:lnTo>
                                  <a:lnTo>
                                    <a:pt x="8" y="2715"/>
                                  </a:lnTo>
                                  <a:lnTo>
                                    <a:pt x="7" y="2880"/>
                                  </a:lnTo>
                                  <a:lnTo>
                                    <a:pt x="8" y="2896"/>
                                  </a:lnTo>
                                  <a:lnTo>
                                    <a:pt x="8" y="2916"/>
                                  </a:lnTo>
                                  <a:lnTo>
                                    <a:pt x="8" y="2934"/>
                                  </a:lnTo>
                                  <a:lnTo>
                                    <a:pt x="10" y="2951"/>
                                  </a:lnTo>
                                  <a:lnTo>
                                    <a:pt x="8" y="2951"/>
                                  </a:lnTo>
                                  <a:lnTo>
                                    <a:pt x="10" y="2963"/>
                                  </a:lnTo>
                                  <a:lnTo>
                                    <a:pt x="10" y="2967"/>
                                  </a:lnTo>
                                  <a:lnTo>
                                    <a:pt x="8" y="3007"/>
                                  </a:lnTo>
                                  <a:lnTo>
                                    <a:pt x="8" y="3048"/>
                                  </a:lnTo>
                                  <a:lnTo>
                                    <a:pt x="10" y="3084"/>
                                  </a:lnTo>
                                  <a:lnTo>
                                    <a:pt x="10" y="3210"/>
                                  </a:lnTo>
                                  <a:lnTo>
                                    <a:pt x="10" y="3334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1" y="3343"/>
                                  </a:lnTo>
                                  <a:lnTo>
                                    <a:pt x="11" y="3348"/>
                                  </a:lnTo>
                                  <a:lnTo>
                                    <a:pt x="11" y="3356"/>
                                  </a:lnTo>
                                  <a:lnTo>
                                    <a:pt x="11" y="3365"/>
                                  </a:lnTo>
                                  <a:lnTo>
                                    <a:pt x="11" y="3376"/>
                                  </a:lnTo>
                                  <a:lnTo>
                                    <a:pt x="10" y="3382"/>
                                  </a:lnTo>
                                  <a:lnTo>
                                    <a:pt x="11" y="3416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1"/>
                                  </a:lnTo>
                                  <a:lnTo>
                                    <a:pt x="10" y="3452"/>
                                  </a:lnTo>
                                  <a:lnTo>
                                    <a:pt x="10" y="3453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8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4"/>
                                  </a:lnTo>
                                  <a:lnTo>
                                    <a:pt x="11" y="3466"/>
                                  </a:lnTo>
                                  <a:lnTo>
                                    <a:pt x="10" y="3465"/>
                                  </a:lnTo>
                                  <a:lnTo>
                                    <a:pt x="10" y="3487"/>
                                  </a:lnTo>
                                  <a:lnTo>
                                    <a:pt x="11" y="3511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9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432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10" y="335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8" y="3261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3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1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7" y="3158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6" y="3126"/>
                                  </a:lnTo>
                                  <a:lnTo>
                                    <a:pt x="7" y="3112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6" y="3103"/>
                                  </a:lnTo>
                                  <a:lnTo>
                                    <a:pt x="7" y="3104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6" y="3036"/>
                                  </a:lnTo>
                                  <a:lnTo>
                                    <a:pt x="6" y="2967"/>
                                  </a:lnTo>
                                  <a:lnTo>
                                    <a:pt x="6" y="2963"/>
                                  </a:lnTo>
                                  <a:lnTo>
                                    <a:pt x="4" y="2887"/>
                                  </a:lnTo>
                                  <a:lnTo>
                                    <a:pt x="6" y="2889"/>
                                  </a:lnTo>
                                  <a:lnTo>
                                    <a:pt x="6" y="2844"/>
                                  </a:lnTo>
                                  <a:lnTo>
                                    <a:pt x="4" y="2800"/>
                                  </a:lnTo>
                                  <a:lnTo>
                                    <a:pt x="6" y="2802"/>
                                  </a:lnTo>
                                  <a:lnTo>
                                    <a:pt x="4" y="2757"/>
                                  </a:lnTo>
                                  <a:lnTo>
                                    <a:pt x="4" y="2711"/>
                                  </a:lnTo>
                                  <a:lnTo>
                                    <a:pt x="6" y="2711"/>
                                  </a:lnTo>
                                  <a:lnTo>
                                    <a:pt x="4" y="2700"/>
                                  </a:lnTo>
                                  <a:lnTo>
                                    <a:pt x="6" y="2701"/>
                                  </a:lnTo>
                                  <a:lnTo>
                                    <a:pt x="6" y="2681"/>
                                  </a:lnTo>
                                  <a:lnTo>
                                    <a:pt x="6" y="2662"/>
                                  </a:lnTo>
                                  <a:lnTo>
                                    <a:pt x="6" y="2642"/>
                                  </a:lnTo>
                                  <a:lnTo>
                                    <a:pt x="4" y="2626"/>
                                  </a:lnTo>
                                  <a:lnTo>
                                    <a:pt x="6" y="2630"/>
                                  </a:lnTo>
                                  <a:lnTo>
                                    <a:pt x="6" y="2592"/>
                                  </a:lnTo>
                                  <a:lnTo>
                                    <a:pt x="4" y="2555"/>
                                  </a:lnTo>
                                  <a:lnTo>
                                    <a:pt x="6" y="2519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06"/>
                                  </a:lnTo>
                                  <a:lnTo>
                                    <a:pt x="6" y="2489"/>
                                  </a:lnTo>
                                  <a:lnTo>
                                    <a:pt x="6" y="2492"/>
                                  </a:lnTo>
                                  <a:lnTo>
                                    <a:pt x="6" y="2463"/>
                                  </a:lnTo>
                                  <a:lnTo>
                                    <a:pt x="6" y="2437"/>
                                  </a:lnTo>
                                  <a:lnTo>
                                    <a:pt x="7" y="2412"/>
                                  </a:lnTo>
                                  <a:lnTo>
                                    <a:pt x="6" y="2387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5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6" y="2360"/>
                                  </a:lnTo>
                                  <a:lnTo>
                                    <a:pt x="4" y="2350"/>
                                  </a:lnTo>
                                  <a:lnTo>
                                    <a:pt x="6" y="2353"/>
                                  </a:lnTo>
                                  <a:lnTo>
                                    <a:pt x="4" y="2302"/>
                                  </a:lnTo>
                                  <a:lnTo>
                                    <a:pt x="6" y="2250"/>
                                  </a:lnTo>
                                  <a:lnTo>
                                    <a:pt x="4" y="2200"/>
                                  </a:lnTo>
                                  <a:lnTo>
                                    <a:pt x="6" y="2199"/>
                                  </a:lnTo>
                                  <a:lnTo>
                                    <a:pt x="6" y="2173"/>
                                  </a:lnTo>
                                  <a:lnTo>
                                    <a:pt x="6" y="2149"/>
                                  </a:lnTo>
                                  <a:lnTo>
                                    <a:pt x="6" y="2122"/>
                                  </a:lnTo>
                                  <a:lnTo>
                                    <a:pt x="6" y="2052"/>
                                  </a:lnTo>
                                  <a:lnTo>
                                    <a:pt x="6" y="1983"/>
                                  </a:lnTo>
                                  <a:lnTo>
                                    <a:pt x="4" y="1915"/>
                                  </a:lnTo>
                                  <a:lnTo>
                                    <a:pt x="6" y="1915"/>
                                  </a:lnTo>
                                  <a:lnTo>
                                    <a:pt x="4" y="1848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8"/>
                                  </a:lnTo>
                                  <a:lnTo>
                                    <a:pt x="3" y="1668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2" y="1566"/>
                                  </a:lnTo>
                                  <a:lnTo>
                                    <a:pt x="3" y="1551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488"/>
                                  </a:lnTo>
                                  <a:lnTo>
                                    <a:pt x="3" y="1444"/>
                                  </a:lnTo>
                                  <a:lnTo>
                                    <a:pt x="3" y="1445"/>
                                  </a:lnTo>
                                  <a:lnTo>
                                    <a:pt x="3" y="1447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3" y="1427"/>
                                  </a:lnTo>
                                  <a:lnTo>
                                    <a:pt x="2" y="1189"/>
                                  </a:lnTo>
                                  <a:lnTo>
                                    <a:pt x="2" y="1188"/>
                                  </a:lnTo>
                                  <a:lnTo>
                                    <a:pt x="2" y="1072"/>
                                  </a:lnTo>
                                  <a:lnTo>
                                    <a:pt x="2" y="1075"/>
                                  </a:lnTo>
                                  <a:lnTo>
                                    <a:pt x="2" y="1076"/>
                                  </a:lnTo>
                                  <a:lnTo>
                                    <a:pt x="3" y="1076"/>
                                  </a:lnTo>
                                  <a:lnTo>
                                    <a:pt x="2" y="1067"/>
                                  </a:lnTo>
                                  <a:lnTo>
                                    <a:pt x="3" y="1066"/>
                                  </a:lnTo>
                                  <a:lnTo>
                                    <a:pt x="2" y="104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5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07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2" y="973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2" y="901"/>
                                  </a:lnTo>
                                  <a:lnTo>
                                    <a:pt x="3" y="842"/>
                                  </a:lnTo>
                                  <a:lnTo>
                                    <a:pt x="3" y="783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2" y="725"/>
                                  </a:lnTo>
                                  <a:lnTo>
                                    <a:pt x="2" y="718"/>
                                  </a:lnTo>
                                  <a:lnTo>
                                    <a:pt x="2" y="711"/>
                                  </a:lnTo>
                                  <a:lnTo>
                                    <a:pt x="2" y="706"/>
                                  </a:lnTo>
                                  <a:lnTo>
                                    <a:pt x="2" y="687"/>
                                  </a:lnTo>
                                  <a:lnTo>
                                    <a:pt x="2" y="666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3" y="604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91"/>
                                  </a:lnTo>
                                  <a:lnTo>
                                    <a:pt x="2" y="562"/>
                                  </a:lnTo>
                                  <a:lnTo>
                                    <a:pt x="2" y="532"/>
                                  </a:lnTo>
                                  <a:lnTo>
                                    <a:pt x="2" y="535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2" y="47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2" y="310"/>
                                  </a:lnTo>
                                  <a:lnTo>
                                    <a:pt x="2" y="302"/>
                                  </a:lnTo>
                                  <a:lnTo>
                                    <a:pt x="2" y="293"/>
                                  </a:lnTo>
                                  <a:lnTo>
                                    <a:pt x="2" y="282"/>
                                  </a:lnTo>
                                  <a:lnTo>
                                    <a:pt x="2" y="275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2" y="252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263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4876800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7 w 11"/>
                                <a:gd name="T9" fmla="*/ 540 h 3511"/>
                                <a:gd name="T10" fmla="*/ 6 w 11"/>
                                <a:gd name="T11" fmla="*/ 709 h 3511"/>
                                <a:gd name="T12" fmla="*/ 7 w 11"/>
                                <a:gd name="T13" fmla="*/ 830 h 3511"/>
                                <a:gd name="T14" fmla="*/ 7 w 11"/>
                                <a:gd name="T15" fmla="*/ 956 h 3511"/>
                                <a:gd name="T16" fmla="*/ 6 w 11"/>
                                <a:gd name="T17" fmla="*/ 1022 h 3511"/>
                                <a:gd name="T18" fmla="*/ 6 w 11"/>
                                <a:gd name="T19" fmla="*/ 1133 h 3511"/>
                                <a:gd name="T20" fmla="*/ 7 w 11"/>
                                <a:gd name="T21" fmla="*/ 1150 h 3511"/>
                                <a:gd name="T22" fmla="*/ 6 w 11"/>
                                <a:gd name="T23" fmla="*/ 1312 h 3511"/>
                                <a:gd name="T24" fmla="*/ 7 w 11"/>
                                <a:gd name="T25" fmla="*/ 1596 h 3511"/>
                                <a:gd name="T26" fmla="*/ 8 w 11"/>
                                <a:gd name="T27" fmla="*/ 1843 h 3511"/>
                                <a:gd name="T28" fmla="*/ 10 w 11"/>
                                <a:gd name="T29" fmla="*/ 1945 h 3511"/>
                                <a:gd name="T30" fmla="*/ 8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10 w 11"/>
                                <a:gd name="T35" fmla="*/ 2434 h 3511"/>
                                <a:gd name="T36" fmla="*/ 8 w 11"/>
                                <a:gd name="T37" fmla="*/ 2484 h 3511"/>
                                <a:gd name="T38" fmla="*/ 7 w 11"/>
                                <a:gd name="T39" fmla="*/ 2522 h 3511"/>
                                <a:gd name="T40" fmla="*/ 10 w 11"/>
                                <a:gd name="T41" fmla="*/ 2727 h 3511"/>
                                <a:gd name="T42" fmla="*/ 10 w 11"/>
                                <a:gd name="T43" fmla="*/ 2824 h 3511"/>
                                <a:gd name="T44" fmla="*/ 10 w 11"/>
                                <a:gd name="T45" fmla="*/ 2912 h 3511"/>
                                <a:gd name="T46" fmla="*/ 11 w 11"/>
                                <a:gd name="T47" fmla="*/ 2998 h 3511"/>
                                <a:gd name="T48" fmla="*/ 11 w 11"/>
                                <a:gd name="T49" fmla="*/ 3109 h 3511"/>
                                <a:gd name="T50" fmla="*/ 10 w 11"/>
                                <a:gd name="T51" fmla="*/ 3218 h 3511"/>
                                <a:gd name="T52" fmla="*/ 11 w 11"/>
                                <a:gd name="T53" fmla="*/ 3268 h 3511"/>
                                <a:gd name="T54" fmla="*/ 8 w 11"/>
                                <a:gd name="T55" fmla="*/ 3310 h 3511"/>
                                <a:gd name="T56" fmla="*/ 8 w 11"/>
                                <a:gd name="T57" fmla="*/ 3324 h 3511"/>
                                <a:gd name="T58" fmla="*/ 10 w 11"/>
                                <a:gd name="T59" fmla="*/ 3434 h 3511"/>
                                <a:gd name="T60" fmla="*/ 10 w 11"/>
                                <a:gd name="T61" fmla="*/ 3442 h 3511"/>
                                <a:gd name="T62" fmla="*/ 10 w 11"/>
                                <a:gd name="T63" fmla="*/ 3472 h 3511"/>
                                <a:gd name="T64" fmla="*/ 7 w 11"/>
                                <a:gd name="T65" fmla="*/ 3501 h 3511"/>
                                <a:gd name="T66" fmla="*/ 4 w 11"/>
                                <a:gd name="T67" fmla="*/ 3510 h 3511"/>
                                <a:gd name="T68" fmla="*/ 2 w 11"/>
                                <a:gd name="T69" fmla="*/ 3501 h 3511"/>
                                <a:gd name="T70" fmla="*/ 3 w 11"/>
                                <a:gd name="T71" fmla="*/ 3491 h 3511"/>
                                <a:gd name="T72" fmla="*/ 4 w 11"/>
                                <a:gd name="T73" fmla="*/ 3490 h 3511"/>
                                <a:gd name="T74" fmla="*/ 7 w 11"/>
                                <a:gd name="T75" fmla="*/ 3463 h 3511"/>
                                <a:gd name="T76" fmla="*/ 6 w 11"/>
                                <a:gd name="T77" fmla="*/ 3452 h 3511"/>
                                <a:gd name="T78" fmla="*/ 7 w 11"/>
                                <a:gd name="T79" fmla="*/ 3448 h 3511"/>
                                <a:gd name="T80" fmla="*/ 4 w 11"/>
                                <a:gd name="T81" fmla="*/ 3419 h 3511"/>
                                <a:gd name="T82" fmla="*/ 4 w 11"/>
                                <a:gd name="T83" fmla="*/ 3324 h 3511"/>
                                <a:gd name="T84" fmla="*/ 6 w 11"/>
                                <a:gd name="T85" fmla="*/ 2916 h 3511"/>
                                <a:gd name="T86" fmla="*/ 4 w 11"/>
                                <a:gd name="T87" fmla="*/ 2525 h 3511"/>
                                <a:gd name="T88" fmla="*/ 4 w 11"/>
                                <a:gd name="T89" fmla="*/ 2102 h 3511"/>
                                <a:gd name="T90" fmla="*/ 4 w 11"/>
                                <a:gd name="T91" fmla="*/ 1671 h 3511"/>
                                <a:gd name="T92" fmla="*/ 3 w 11"/>
                                <a:gd name="T93" fmla="*/ 1319 h 3511"/>
                                <a:gd name="T94" fmla="*/ 3 w 11"/>
                                <a:gd name="T95" fmla="*/ 1320 h 3511"/>
                                <a:gd name="T96" fmla="*/ 3 w 11"/>
                                <a:gd name="T97" fmla="*/ 796 h 3511"/>
                                <a:gd name="T98" fmla="*/ 3 w 11"/>
                                <a:gd name="T99" fmla="*/ 560 h 3511"/>
                                <a:gd name="T100" fmla="*/ 2 w 11"/>
                                <a:gd name="T101" fmla="*/ 301 h 3511"/>
                                <a:gd name="T102" fmla="*/ 0 w 11"/>
                                <a:gd name="T103" fmla="*/ 155 h 3511"/>
                                <a:gd name="T104" fmla="*/ 0 w 11"/>
                                <a:gd name="T105" fmla="*/ 59 h 3511"/>
                                <a:gd name="T106" fmla="*/ 2 w 11"/>
                                <a:gd name="T107" fmla="*/ 53 h 3511"/>
                                <a:gd name="T108" fmla="*/ 0 w 11"/>
                                <a:gd name="T109" fmla="*/ 45 h 3511"/>
                                <a:gd name="T110" fmla="*/ 2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11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1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6" y="340"/>
                                  </a:lnTo>
                                  <a:lnTo>
                                    <a:pt x="6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6" y="369"/>
                                  </a:lnTo>
                                  <a:lnTo>
                                    <a:pt x="6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6" y="408"/>
                                  </a:lnTo>
                                  <a:lnTo>
                                    <a:pt x="6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6" y="474"/>
                                  </a:lnTo>
                                  <a:lnTo>
                                    <a:pt x="7" y="540"/>
                                  </a:lnTo>
                                  <a:lnTo>
                                    <a:pt x="7" y="544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7" y="622"/>
                                  </a:lnTo>
                                  <a:lnTo>
                                    <a:pt x="7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6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6" y="810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6" y="849"/>
                                  </a:lnTo>
                                  <a:lnTo>
                                    <a:pt x="7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6" y="881"/>
                                  </a:lnTo>
                                  <a:lnTo>
                                    <a:pt x="7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6" y="992"/>
                                  </a:lnTo>
                                  <a:lnTo>
                                    <a:pt x="6" y="990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1003"/>
                                  </a:lnTo>
                                  <a:lnTo>
                                    <a:pt x="6" y="1022"/>
                                  </a:lnTo>
                                  <a:lnTo>
                                    <a:pt x="6" y="1019"/>
                                  </a:lnTo>
                                  <a:lnTo>
                                    <a:pt x="6" y="1048"/>
                                  </a:lnTo>
                                  <a:lnTo>
                                    <a:pt x="6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6" y="1124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4"/>
                                  </a:lnTo>
                                  <a:lnTo>
                                    <a:pt x="7" y="1136"/>
                                  </a:lnTo>
                                  <a:lnTo>
                                    <a:pt x="7" y="1138"/>
                                  </a:lnTo>
                                  <a:lnTo>
                                    <a:pt x="7" y="1150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6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6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6" y="1312"/>
                                  </a:lnTo>
                                  <a:lnTo>
                                    <a:pt x="6" y="1338"/>
                                  </a:lnTo>
                                  <a:lnTo>
                                    <a:pt x="7" y="1362"/>
                                  </a:lnTo>
                                  <a:lnTo>
                                    <a:pt x="7" y="1389"/>
                                  </a:lnTo>
                                  <a:lnTo>
                                    <a:pt x="6" y="1459"/>
                                  </a:lnTo>
                                  <a:lnTo>
                                    <a:pt x="6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6" y="1596"/>
                                  </a:lnTo>
                                  <a:lnTo>
                                    <a:pt x="7" y="1661"/>
                                  </a:lnTo>
                                  <a:lnTo>
                                    <a:pt x="7" y="1727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10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10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10" y="2318"/>
                                  </a:lnTo>
                                  <a:lnTo>
                                    <a:pt x="10" y="2323"/>
                                  </a:lnTo>
                                  <a:lnTo>
                                    <a:pt x="10" y="2438"/>
                                  </a:lnTo>
                                  <a:lnTo>
                                    <a:pt x="10" y="2436"/>
                                  </a:lnTo>
                                  <a:lnTo>
                                    <a:pt x="10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10" y="2444"/>
                                  </a:lnTo>
                                  <a:lnTo>
                                    <a:pt x="10" y="2445"/>
                                  </a:lnTo>
                                  <a:lnTo>
                                    <a:pt x="10" y="2466"/>
                                  </a:lnTo>
                                  <a:lnTo>
                                    <a:pt x="10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10" y="2538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0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10" y="2727"/>
                                  </a:lnTo>
                                  <a:lnTo>
                                    <a:pt x="11" y="2782"/>
                                  </a:lnTo>
                                  <a:lnTo>
                                    <a:pt x="10" y="2786"/>
                                  </a:lnTo>
                                  <a:lnTo>
                                    <a:pt x="10" y="2793"/>
                                  </a:lnTo>
                                  <a:lnTo>
                                    <a:pt x="10" y="2799"/>
                                  </a:lnTo>
                                  <a:lnTo>
                                    <a:pt x="10" y="2805"/>
                                  </a:lnTo>
                                  <a:lnTo>
                                    <a:pt x="10" y="2824"/>
                                  </a:lnTo>
                                  <a:lnTo>
                                    <a:pt x="11" y="2844"/>
                                  </a:lnTo>
                                  <a:lnTo>
                                    <a:pt x="11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11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10" y="2912"/>
                                  </a:lnTo>
                                  <a:lnTo>
                                    <a:pt x="10" y="2916"/>
                                  </a:lnTo>
                                  <a:lnTo>
                                    <a:pt x="10" y="2935"/>
                                  </a:lnTo>
                                  <a:lnTo>
                                    <a:pt x="10" y="2956"/>
                                  </a:lnTo>
                                  <a:lnTo>
                                    <a:pt x="11" y="2979"/>
                                  </a:lnTo>
                                  <a:lnTo>
                                    <a:pt x="10" y="2976"/>
                                  </a:lnTo>
                                  <a:lnTo>
                                    <a:pt x="11" y="2998"/>
                                  </a:lnTo>
                                  <a:lnTo>
                                    <a:pt x="10" y="3020"/>
                                  </a:lnTo>
                                  <a:lnTo>
                                    <a:pt x="10" y="3039"/>
                                  </a:lnTo>
                                  <a:lnTo>
                                    <a:pt x="11" y="3054"/>
                                  </a:lnTo>
                                  <a:lnTo>
                                    <a:pt x="11" y="3073"/>
                                  </a:lnTo>
                                  <a:lnTo>
                                    <a:pt x="11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11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201"/>
                                  </a:lnTo>
                                  <a:lnTo>
                                    <a:pt x="10" y="3209"/>
                                  </a:lnTo>
                                  <a:lnTo>
                                    <a:pt x="10" y="3218"/>
                                  </a:lnTo>
                                  <a:lnTo>
                                    <a:pt x="10" y="3228"/>
                                  </a:lnTo>
                                  <a:lnTo>
                                    <a:pt x="10" y="3236"/>
                                  </a:lnTo>
                                  <a:lnTo>
                                    <a:pt x="11" y="3240"/>
                                  </a:lnTo>
                                  <a:lnTo>
                                    <a:pt x="10" y="3251"/>
                                  </a:lnTo>
                                  <a:lnTo>
                                    <a:pt x="11" y="3259"/>
                                  </a:lnTo>
                                  <a:lnTo>
                                    <a:pt x="11" y="3268"/>
                                  </a:lnTo>
                                  <a:lnTo>
                                    <a:pt x="10" y="3278"/>
                                  </a:lnTo>
                                  <a:lnTo>
                                    <a:pt x="10" y="3277"/>
                                  </a:lnTo>
                                  <a:lnTo>
                                    <a:pt x="10" y="3276"/>
                                  </a:lnTo>
                                  <a:lnTo>
                                    <a:pt x="10" y="3286"/>
                                  </a:lnTo>
                                  <a:lnTo>
                                    <a:pt x="10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8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10" y="3337"/>
                                  </a:lnTo>
                                  <a:lnTo>
                                    <a:pt x="10" y="3387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3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5"/>
                                  </a:lnTo>
                                  <a:lnTo>
                                    <a:pt x="10" y="3439"/>
                                  </a:lnTo>
                                  <a:lnTo>
                                    <a:pt x="10" y="3442"/>
                                  </a:lnTo>
                                  <a:lnTo>
                                    <a:pt x="10" y="3444"/>
                                  </a:lnTo>
                                  <a:lnTo>
                                    <a:pt x="10" y="3446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59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6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6" y="3510"/>
                                  </a:lnTo>
                                  <a:lnTo>
                                    <a:pt x="6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3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81"/>
                                  </a:lnTo>
                                  <a:lnTo>
                                    <a:pt x="6" y="3473"/>
                                  </a:lnTo>
                                  <a:lnTo>
                                    <a:pt x="6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6" y="3457"/>
                                  </a:lnTo>
                                  <a:lnTo>
                                    <a:pt x="6" y="3456"/>
                                  </a:lnTo>
                                  <a:lnTo>
                                    <a:pt x="6" y="3455"/>
                                  </a:lnTo>
                                  <a:lnTo>
                                    <a:pt x="6" y="3452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6" y="3444"/>
                                  </a:lnTo>
                                  <a:lnTo>
                                    <a:pt x="6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6" y="3409"/>
                                  </a:lnTo>
                                  <a:lnTo>
                                    <a:pt x="6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6" y="3278"/>
                                  </a:lnTo>
                                  <a:lnTo>
                                    <a:pt x="6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7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6" y="2912"/>
                                  </a:lnTo>
                                  <a:lnTo>
                                    <a:pt x="3" y="2784"/>
                                  </a:lnTo>
                                  <a:lnTo>
                                    <a:pt x="6" y="2654"/>
                                  </a:lnTo>
                                  <a:lnTo>
                                    <a:pt x="7" y="2614"/>
                                  </a:lnTo>
                                  <a:lnTo>
                                    <a:pt x="6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6" y="2483"/>
                                  </a:lnTo>
                                  <a:lnTo>
                                    <a:pt x="6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18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6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727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28"/>
                                  </a:lnTo>
                                  <a:lnTo>
                                    <a:pt x="2" y="1138"/>
                                  </a:lnTo>
                                  <a:lnTo>
                                    <a:pt x="2" y="1134"/>
                                  </a:lnTo>
                                  <a:lnTo>
                                    <a:pt x="2" y="1049"/>
                                  </a:lnTo>
                                  <a:lnTo>
                                    <a:pt x="3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3" y="544"/>
                                  </a:lnTo>
                                  <a:lnTo>
                                    <a:pt x="3" y="540"/>
                                  </a:lnTo>
                                  <a:lnTo>
                                    <a:pt x="3" y="501"/>
                                  </a:lnTo>
                                  <a:lnTo>
                                    <a:pt x="3" y="462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4883150" y="1025525"/>
                              <a:ext cx="3175" cy="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w 2"/>
                                <a:gd name="T2" fmla="*/ 0 w 2"/>
                                <a:gd name="T3" fmla="*/ 0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" name="Freeform 64"/>
                          <wps:cNvSpPr>
                            <a:spLocks/>
                          </wps:cNvSpPr>
                          <wps:spPr bwMode="auto">
                            <a:xfrm>
                              <a:off x="4892675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5" name="Freeform 65"/>
                          <wps:cNvSpPr>
                            <a:spLocks/>
                          </wps:cNvSpPr>
                          <wps:spPr bwMode="auto">
                            <a:xfrm>
                              <a:off x="39179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6" name="Freeform 66"/>
                          <wps:cNvSpPr>
                            <a:spLocks/>
                          </wps:cNvSpPr>
                          <wps:spPr bwMode="auto">
                            <a:xfrm>
                              <a:off x="39147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2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7" name="Freeform 67"/>
                          <wps:cNvSpPr>
                            <a:spLocks/>
                          </wps:cNvSpPr>
                          <wps:spPr bwMode="auto">
                            <a:xfrm>
                              <a:off x="39147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0 w 2"/>
                                <a:gd name="T5" fmla="*/ 3 h 9"/>
                                <a:gd name="T6" fmla="*/ 2 w 2"/>
                                <a:gd name="T7" fmla="*/ 5 h 9"/>
                                <a:gd name="T8" fmla="*/ 0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" name="Freeform 68"/>
                          <wps:cNvSpPr>
                            <a:spLocks/>
                          </wps:cNvSpPr>
                          <wps:spPr bwMode="auto">
                            <a:xfrm>
                              <a:off x="39147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3900488" y="314325"/>
                              <a:ext cx="17463" cy="5568950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3508"/>
                                <a:gd name="T2" fmla="*/ 9 w 11"/>
                                <a:gd name="T3" fmla="*/ 3 h 3508"/>
                                <a:gd name="T4" fmla="*/ 9 w 11"/>
                                <a:gd name="T5" fmla="*/ 18 h 3508"/>
                                <a:gd name="T6" fmla="*/ 8 w 11"/>
                                <a:gd name="T7" fmla="*/ 19 h 3508"/>
                                <a:gd name="T8" fmla="*/ 5 w 11"/>
                                <a:gd name="T9" fmla="*/ 41 h 3508"/>
                                <a:gd name="T10" fmla="*/ 5 w 11"/>
                                <a:gd name="T11" fmla="*/ 53 h 3508"/>
                                <a:gd name="T12" fmla="*/ 5 w 11"/>
                                <a:gd name="T13" fmla="*/ 57 h 3508"/>
                                <a:gd name="T14" fmla="*/ 7 w 11"/>
                                <a:gd name="T15" fmla="*/ 81 h 3508"/>
                                <a:gd name="T16" fmla="*/ 7 w 11"/>
                                <a:gd name="T17" fmla="*/ 138 h 3508"/>
                                <a:gd name="T18" fmla="*/ 5 w 11"/>
                                <a:gd name="T19" fmla="*/ 459 h 3508"/>
                                <a:gd name="T20" fmla="*/ 5 w 11"/>
                                <a:gd name="T21" fmla="*/ 854 h 3508"/>
                                <a:gd name="T22" fmla="*/ 7 w 11"/>
                                <a:gd name="T23" fmla="*/ 1185 h 3508"/>
                                <a:gd name="T24" fmla="*/ 7 w 11"/>
                                <a:gd name="T25" fmla="*/ 1652 h 3508"/>
                                <a:gd name="T26" fmla="*/ 9 w 11"/>
                                <a:gd name="T27" fmla="*/ 2088 h 3508"/>
                                <a:gd name="T28" fmla="*/ 8 w 11"/>
                                <a:gd name="T29" fmla="*/ 2187 h 3508"/>
                                <a:gd name="T30" fmla="*/ 11 w 11"/>
                                <a:gd name="T31" fmla="*/ 2371 h 3508"/>
                                <a:gd name="T32" fmla="*/ 8 w 11"/>
                                <a:gd name="T33" fmla="*/ 2913 h 3508"/>
                                <a:gd name="T34" fmla="*/ 9 w 11"/>
                                <a:gd name="T35" fmla="*/ 3005 h 3508"/>
                                <a:gd name="T36" fmla="*/ 11 w 11"/>
                                <a:gd name="T37" fmla="*/ 3336 h 3508"/>
                                <a:gd name="T38" fmla="*/ 9 w 11"/>
                                <a:gd name="T39" fmla="*/ 3379 h 3508"/>
                                <a:gd name="T40" fmla="*/ 11 w 11"/>
                                <a:gd name="T41" fmla="*/ 3449 h 3508"/>
                                <a:gd name="T42" fmla="*/ 11 w 11"/>
                                <a:gd name="T43" fmla="*/ 3457 h 3508"/>
                                <a:gd name="T44" fmla="*/ 11 w 11"/>
                                <a:gd name="T45" fmla="*/ 3508 h 3508"/>
                                <a:gd name="T46" fmla="*/ 9 w 11"/>
                                <a:gd name="T47" fmla="*/ 3508 h 3508"/>
                                <a:gd name="T48" fmla="*/ 9 w 11"/>
                                <a:gd name="T49" fmla="*/ 3349 h 3508"/>
                                <a:gd name="T50" fmla="*/ 7 w 11"/>
                                <a:gd name="T51" fmla="*/ 3165 h 3508"/>
                                <a:gd name="T52" fmla="*/ 7 w 11"/>
                                <a:gd name="T53" fmla="*/ 3111 h 3508"/>
                                <a:gd name="T54" fmla="*/ 5 w 11"/>
                                <a:gd name="T55" fmla="*/ 3033 h 3508"/>
                                <a:gd name="T56" fmla="*/ 4 w 11"/>
                                <a:gd name="T57" fmla="*/ 2797 h 3508"/>
                                <a:gd name="T58" fmla="*/ 5 w 11"/>
                                <a:gd name="T59" fmla="*/ 2698 h 3508"/>
                                <a:gd name="T60" fmla="*/ 5 w 11"/>
                                <a:gd name="T61" fmla="*/ 2589 h 3508"/>
                                <a:gd name="T62" fmla="*/ 7 w 11"/>
                                <a:gd name="T63" fmla="*/ 2503 h 3508"/>
                                <a:gd name="T64" fmla="*/ 5 w 11"/>
                                <a:gd name="T65" fmla="*/ 2384 h 3508"/>
                                <a:gd name="T66" fmla="*/ 5 w 11"/>
                                <a:gd name="T67" fmla="*/ 2368 h 3508"/>
                                <a:gd name="T68" fmla="*/ 5 w 11"/>
                                <a:gd name="T69" fmla="*/ 2197 h 3508"/>
                                <a:gd name="T70" fmla="*/ 5 w 11"/>
                                <a:gd name="T71" fmla="*/ 1980 h 3508"/>
                                <a:gd name="T72" fmla="*/ 3 w 11"/>
                                <a:gd name="T73" fmla="*/ 1755 h 3508"/>
                                <a:gd name="T74" fmla="*/ 4 w 11"/>
                                <a:gd name="T75" fmla="*/ 1574 h 3508"/>
                                <a:gd name="T76" fmla="*/ 3 w 11"/>
                                <a:gd name="T77" fmla="*/ 1529 h 3508"/>
                                <a:gd name="T78" fmla="*/ 4 w 11"/>
                                <a:gd name="T79" fmla="*/ 1444 h 3508"/>
                                <a:gd name="T80" fmla="*/ 1 w 11"/>
                                <a:gd name="T81" fmla="*/ 1072 h 3508"/>
                                <a:gd name="T82" fmla="*/ 3 w 11"/>
                                <a:gd name="T83" fmla="*/ 1021 h 3508"/>
                                <a:gd name="T84" fmla="*/ 4 w 11"/>
                                <a:gd name="T85" fmla="*/ 986 h 3508"/>
                                <a:gd name="T86" fmla="*/ 3 w 11"/>
                                <a:gd name="T87" fmla="*/ 839 h 3508"/>
                                <a:gd name="T88" fmla="*/ 3 w 11"/>
                                <a:gd name="T89" fmla="*/ 703 h 3508"/>
                                <a:gd name="T90" fmla="*/ 3 w 11"/>
                                <a:gd name="T91" fmla="*/ 601 h 3508"/>
                                <a:gd name="T92" fmla="*/ 1 w 11"/>
                                <a:gd name="T93" fmla="*/ 532 h 3508"/>
                                <a:gd name="T94" fmla="*/ 1 w 11"/>
                                <a:gd name="T95" fmla="*/ 415 h 3508"/>
                                <a:gd name="T96" fmla="*/ 1 w 11"/>
                                <a:gd name="T97" fmla="*/ 299 h 3508"/>
                                <a:gd name="T98" fmla="*/ 1 w 11"/>
                                <a:gd name="T99" fmla="*/ 249 h 3508"/>
                                <a:gd name="T100" fmla="*/ 3 w 11"/>
                                <a:gd name="T101" fmla="*/ 210 h 3508"/>
                                <a:gd name="T102" fmla="*/ 3 w 11"/>
                                <a:gd name="T103" fmla="*/ 188 h 3508"/>
                                <a:gd name="T104" fmla="*/ 3 w 11"/>
                                <a:gd name="T105" fmla="*/ 121 h 3508"/>
                                <a:gd name="T106" fmla="*/ 1 w 11"/>
                                <a:gd name="T107" fmla="*/ 69 h 3508"/>
                                <a:gd name="T108" fmla="*/ 1 w 11"/>
                                <a:gd name="T109" fmla="*/ 36 h 3508"/>
                                <a:gd name="T110" fmla="*/ 4 w 11"/>
                                <a:gd name="T111" fmla="*/ 9 h 3508"/>
                                <a:gd name="T112" fmla="*/ 7 w 11"/>
                                <a:gd name="T113" fmla="*/ 0 h 3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" h="3508">
                                  <a:moveTo>
                                    <a:pt x="0" y="954"/>
                                  </a:moveTo>
                                  <a:lnTo>
                                    <a:pt x="1" y="956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0" y="954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5" y="230"/>
                                  </a:lnTo>
                                  <a:lnTo>
                                    <a:pt x="5" y="27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5" y="459"/>
                                  </a:lnTo>
                                  <a:lnTo>
                                    <a:pt x="5" y="553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5" y="593"/>
                                  </a:lnTo>
                                  <a:lnTo>
                                    <a:pt x="8" y="680"/>
                                  </a:lnTo>
                                  <a:lnTo>
                                    <a:pt x="8" y="767"/>
                                  </a:lnTo>
                                  <a:lnTo>
                                    <a:pt x="5" y="854"/>
                                  </a:lnTo>
                                  <a:lnTo>
                                    <a:pt x="5" y="894"/>
                                  </a:lnTo>
                                  <a:lnTo>
                                    <a:pt x="7" y="939"/>
                                  </a:lnTo>
                                  <a:lnTo>
                                    <a:pt x="7" y="983"/>
                                  </a:lnTo>
                                  <a:lnTo>
                                    <a:pt x="7" y="1025"/>
                                  </a:lnTo>
                                  <a:lnTo>
                                    <a:pt x="7" y="1105"/>
                                  </a:lnTo>
                                  <a:lnTo>
                                    <a:pt x="7" y="1185"/>
                                  </a:lnTo>
                                  <a:lnTo>
                                    <a:pt x="7" y="1187"/>
                                  </a:lnTo>
                                  <a:lnTo>
                                    <a:pt x="8" y="1284"/>
                                  </a:lnTo>
                                  <a:lnTo>
                                    <a:pt x="7" y="1406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652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78"/>
                                  </a:lnTo>
                                  <a:lnTo>
                                    <a:pt x="7" y="1837"/>
                                  </a:lnTo>
                                  <a:lnTo>
                                    <a:pt x="8" y="1920"/>
                                  </a:lnTo>
                                  <a:lnTo>
                                    <a:pt x="8" y="2005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138"/>
                                  </a:lnTo>
                                  <a:lnTo>
                                    <a:pt x="9" y="2189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11" y="2279"/>
                                  </a:lnTo>
                                  <a:lnTo>
                                    <a:pt x="11" y="2368"/>
                                  </a:lnTo>
                                  <a:lnTo>
                                    <a:pt x="11" y="2371"/>
                                  </a:lnTo>
                                  <a:lnTo>
                                    <a:pt x="9" y="2457"/>
                                  </a:lnTo>
                                  <a:lnTo>
                                    <a:pt x="9" y="2546"/>
                                  </a:lnTo>
                                  <a:lnTo>
                                    <a:pt x="9" y="2712"/>
                                  </a:lnTo>
                                  <a:lnTo>
                                    <a:pt x="8" y="2877"/>
                                  </a:lnTo>
                                  <a:lnTo>
                                    <a:pt x="9" y="2893"/>
                                  </a:lnTo>
                                  <a:lnTo>
                                    <a:pt x="8" y="2913"/>
                                  </a:lnTo>
                                  <a:lnTo>
                                    <a:pt x="9" y="2931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62"/>
                                  </a:lnTo>
                                  <a:lnTo>
                                    <a:pt x="9" y="2965"/>
                                  </a:lnTo>
                                  <a:lnTo>
                                    <a:pt x="9" y="3005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1"/>
                                  </a:lnTo>
                                  <a:lnTo>
                                    <a:pt x="9" y="3207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1" y="3332"/>
                                  </a:lnTo>
                                  <a:lnTo>
                                    <a:pt x="11" y="3336"/>
                                  </a:lnTo>
                                  <a:lnTo>
                                    <a:pt x="11" y="3340"/>
                                  </a:lnTo>
                                  <a:lnTo>
                                    <a:pt x="11" y="3345"/>
                                  </a:lnTo>
                                  <a:lnTo>
                                    <a:pt x="11" y="3353"/>
                                  </a:lnTo>
                                  <a:lnTo>
                                    <a:pt x="11" y="3362"/>
                                  </a:lnTo>
                                  <a:lnTo>
                                    <a:pt x="11" y="3373"/>
                                  </a:lnTo>
                                  <a:lnTo>
                                    <a:pt x="9" y="3379"/>
                                  </a:lnTo>
                                  <a:lnTo>
                                    <a:pt x="11" y="3413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0"/>
                                  </a:lnTo>
                                  <a:lnTo>
                                    <a:pt x="11" y="3453"/>
                                  </a:lnTo>
                                  <a:lnTo>
                                    <a:pt x="11" y="3455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8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3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84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6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429"/>
                                  </a:lnTo>
                                  <a:lnTo>
                                    <a:pt x="8" y="3352"/>
                                  </a:lnTo>
                                  <a:lnTo>
                                    <a:pt x="9" y="3352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49"/>
                                  </a:lnTo>
                                  <a:lnTo>
                                    <a:pt x="8" y="325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70"/>
                                  </a:lnTo>
                                  <a:lnTo>
                                    <a:pt x="7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5"/>
                                  </a:lnTo>
                                  <a:lnTo>
                                    <a:pt x="7" y="3155"/>
                                  </a:lnTo>
                                  <a:lnTo>
                                    <a:pt x="7" y="3139"/>
                                  </a:lnTo>
                                  <a:lnTo>
                                    <a:pt x="7" y="3123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06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102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5" y="2965"/>
                                  </a:lnTo>
                                  <a:lnTo>
                                    <a:pt x="5" y="2962"/>
                                  </a:lnTo>
                                  <a:lnTo>
                                    <a:pt x="5" y="2884"/>
                                  </a:lnTo>
                                  <a:lnTo>
                                    <a:pt x="5" y="2886"/>
                                  </a:lnTo>
                                  <a:lnTo>
                                    <a:pt x="5" y="2841"/>
                                  </a:lnTo>
                                  <a:lnTo>
                                    <a:pt x="4" y="2797"/>
                                  </a:lnTo>
                                  <a:lnTo>
                                    <a:pt x="5" y="2799"/>
                                  </a:lnTo>
                                  <a:lnTo>
                                    <a:pt x="5" y="2754"/>
                                  </a:lnTo>
                                  <a:lnTo>
                                    <a:pt x="4" y="2708"/>
                                  </a:lnTo>
                                  <a:lnTo>
                                    <a:pt x="5" y="2708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5" y="2698"/>
                                  </a:lnTo>
                                  <a:lnTo>
                                    <a:pt x="5" y="2678"/>
                                  </a:lnTo>
                                  <a:lnTo>
                                    <a:pt x="5" y="2659"/>
                                  </a:lnTo>
                                  <a:lnTo>
                                    <a:pt x="5" y="2639"/>
                                  </a:lnTo>
                                  <a:lnTo>
                                    <a:pt x="5" y="2623"/>
                                  </a:lnTo>
                                  <a:lnTo>
                                    <a:pt x="5" y="2627"/>
                                  </a:lnTo>
                                  <a:lnTo>
                                    <a:pt x="5" y="2589"/>
                                  </a:lnTo>
                                  <a:lnTo>
                                    <a:pt x="5" y="2552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7" y="2519"/>
                                  </a:lnTo>
                                  <a:lnTo>
                                    <a:pt x="7" y="2503"/>
                                  </a:lnTo>
                                  <a:lnTo>
                                    <a:pt x="5" y="2486"/>
                                  </a:lnTo>
                                  <a:lnTo>
                                    <a:pt x="7" y="2489"/>
                                  </a:lnTo>
                                  <a:lnTo>
                                    <a:pt x="5" y="2460"/>
                                  </a:lnTo>
                                  <a:lnTo>
                                    <a:pt x="7" y="2434"/>
                                  </a:lnTo>
                                  <a:lnTo>
                                    <a:pt x="7" y="2409"/>
                                  </a:lnTo>
                                  <a:lnTo>
                                    <a:pt x="5" y="2384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5" y="2375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1"/>
                                  </a:lnTo>
                                  <a:lnTo>
                                    <a:pt x="5" y="2368"/>
                                  </a:lnTo>
                                  <a:lnTo>
                                    <a:pt x="5" y="2357"/>
                                  </a:lnTo>
                                  <a:lnTo>
                                    <a:pt x="4" y="2347"/>
                                  </a:lnTo>
                                  <a:lnTo>
                                    <a:pt x="5" y="2350"/>
                                  </a:lnTo>
                                  <a:lnTo>
                                    <a:pt x="4" y="2299"/>
                                  </a:lnTo>
                                  <a:lnTo>
                                    <a:pt x="5" y="2247"/>
                                  </a:lnTo>
                                  <a:lnTo>
                                    <a:pt x="5" y="2197"/>
                                  </a:lnTo>
                                  <a:lnTo>
                                    <a:pt x="5" y="2196"/>
                                  </a:lnTo>
                                  <a:lnTo>
                                    <a:pt x="5" y="2170"/>
                                  </a:lnTo>
                                  <a:lnTo>
                                    <a:pt x="5" y="2146"/>
                                  </a:lnTo>
                                  <a:lnTo>
                                    <a:pt x="5" y="2119"/>
                                  </a:lnTo>
                                  <a:lnTo>
                                    <a:pt x="5" y="2049"/>
                                  </a:lnTo>
                                  <a:lnTo>
                                    <a:pt x="5" y="1980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78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5"/>
                                  </a:lnTo>
                                  <a:lnTo>
                                    <a:pt x="4" y="1665"/>
                                  </a:lnTo>
                                  <a:lnTo>
                                    <a:pt x="3" y="1574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4" y="1576"/>
                                  </a:lnTo>
                                  <a:lnTo>
                                    <a:pt x="4" y="1574"/>
                                  </a:lnTo>
                                  <a:lnTo>
                                    <a:pt x="3" y="1563"/>
                                  </a:lnTo>
                                  <a:lnTo>
                                    <a:pt x="3" y="1548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3" y="1485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4" y="1442"/>
                                  </a:lnTo>
                                  <a:lnTo>
                                    <a:pt x="4" y="1444"/>
                                  </a:lnTo>
                                  <a:lnTo>
                                    <a:pt x="3" y="1420"/>
                                  </a:lnTo>
                                  <a:lnTo>
                                    <a:pt x="4" y="1424"/>
                                  </a:lnTo>
                                  <a:lnTo>
                                    <a:pt x="1" y="1187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9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64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41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2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3" y="898"/>
                                  </a:lnTo>
                                  <a:lnTo>
                                    <a:pt x="3" y="839"/>
                                  </a:lnTo>
                                  <a:lnTo>
                                    <a:pt x="3" y="780"/>
                                  </a:lnTo>
                                  <a:lnTo>
                                    <a:pt x="1" y="725"/>
                                  </a:lnTo>
                                  <a:lnTo>
                                    <a:pt x="1" y="722"/>
                                  </a:lnTo>
                                  <a:lnTo>
                                    <a:pt x="1" y="715"/>
                                  </a:lnTo>
                                  <a:lnTo>
                                    <a:pt x="1" y="708"/>
                                  </a:lnTo>
                                  <a:lnTo>
                                    <a:pt x="3" y="703"/>
                                  </a:lnTo>
                                  <a:lnTo>
                                    <a:pt x="1" y="684"/>
                                  </a:lnTo>
                                  <a:lnTo>
                                    <a:pt x="1" y="663"/>
                                  </a:lnTo>
                                  <a:lnTo>
                                    <a:pt x="1" y="644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1" y="614"/>
                                  </a:lnTo>
                                  <a:lnTo>
                                    <a:pt x="3" y="601"/>
                                  </a:lnTo>
                                  <a:lnTo>
                                    <a:pt x="3" y="593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50"/>
                                  </a:lnTo>
                                  <a:lnTo>
                                    <a:pt x="1" y="529"/>
                                  </a:lnTo>
                                  <a:lnTo>
                                    <a:pt x="1" y="532"/>
                                  </a:lnTo>
                                  <a:lnTo>
                                    <a:pt x="1" y="510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3" y="469"/>
                                  </a:lnTo>
                                  <a:lnTo>
                                    <a:pt x="1" y="453"/>
                                  </a:lnTo>
                                  <a:lnTo>
                                    <a:pt x="1" y="435"/>
                                  </a:lnTo>
                                  <a:lnTo>
                                    <a:pt x="1" y="415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" y="268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22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3" y="171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0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16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1" name="Freeform 71"/>
                          <wps:cNvSpPr>
                            <a:spLocks/>
                          </wps:cNvSpPr>
                          <wps:spPr bwMode="auto">
                            <a:xfrm>
                              <a:off x="2928938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2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2925763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5 w 11"/>
                                <a:gd name="T9" fmla="*/ 543 h 3511"/>
                                <a:gd name="T10" fmla="*/ 5 w 11"/>
                                <a:gd name="T11" fmla="*/ 709 h 3511"/>
                                <a:gd name="T12" fmla="*/ 5 w 11"/>
                                <a:gd name="T13" fmla="*/ 830 h 3511"/>
                                <a:gd name="T14" fmla="*/ 5 w 11"/>
                                <a:gd name="T15" fmla="*/ 956 h 3511"/>
                                <a:gd name="T16" fmla="*/ 5 w 11"/>
                                <a:gd name="T17" fmla="*/ 1022 h 3511"/>
                                <a:gd name="T18" fmla="*/ 4 w 11"/>
                                <a:gd name="T19" fmla="*/ 1133 h 3511"/>
                                <a:gd name="T20" fmla="*/ 5 w 11"/>
                                <a:gd name="T21" fmla="*/ 1151 h 3511"/>
                                <a:gd name="T22" fmla="*/ 5 w 11"/>
                                <a:gd name="T23" fmla="*/ 1312 h 3511"/>
                                <a:gd name="T24" fmla="*/ 5 w 11"/>
                                <a:gd name="T25" fmla="*/ 1596 h 3511"/>
                                <a:gd name="T26" fmla="*/ 7 w 11"/>
                                <a:gd name="T27" fmla="*/ 1843 h 3511"/>
                                <a:gd name="T28" fmla="*/ 8 w 11"/>
                                <a:gd name="T29" fmla="*/ 1945 h 3511"/>
                                <a:gd name="T30" fmla="*/ 7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9 w 11"/>
                                <a:gd name="T35" fmla="*/ 2436 h 3511"/>
                                <a:gd name="T36" fmla="*/ 8 w 11"/>
                                <a:gd name="T37" fmla="*/ 2487 h 3511"/>
                                <a:gd name="T38" fmla="*/ 7 w 11"/>
                                <a:gd name="T39" fmla="*/ 2522 h 3511"/>
                                <a:gd name="T40" fmla="*/ 8 w 11"/>
                                <a:gd name="T41" fmla="*/ 2669 h 3511"/>
                                <a:gd name="T42" fmla="*/ 8 w 11"/>
                                <a:gd name="T43" fmla="*/ 2805 h 3511"/>
                                <a:gd name="T44" fmla="*/ 8 w 11"/>
                                <a:gd name="T45" fmla="*/ 2907 h 3511"/>
                                <a:gd name="T46" fmla="*/ 9 w 11"/>
                                <a:gd name="T47" fmla="*/ 2976 h 3511"/>
                                <a:gd name="T48" fmla="*/ 9 w 11"/>
                                <a:gd name="T49" fmla="*/ 3092 h 3511"/>
                                <a:gd name="T50" fmla="*/ 9 w 11"/>
                                <a:gd name="T51" fmla="*/ 3209 h 3511"/>
                                <a:gd name="T52" fmla="*/ 9 w 11"/>
                                <a:gd name="T53" fmla="*/ 3259 h 3511"/>
                                <a:gd name="T54" fmla="*/ 8 w 11"/>
                                <a:gd name="T55" fmla="*/ 3298 h 3511"/>
                                <a:gd name="T56" fmla="*/ 8 w 11"/>
                                <a:gd name="T57" fmla="*/ 3320 h 3511"/>
                                <a:gd name="T58" fmla="*/ 8 w 11"/>
                                <a:gd name="T59" fmla="*/ 3387 h 3511"/>
                                <a:gd name="T60" fmla="*/ 9 w 11"/>
                                <a:gd name="T61" fmla="*/ 3439 h 3511"/>
                                <a:gd name="T62" fmla="*/ 9 w 11"/>
                                <a:gd name="T63" fmla="*/ 3472 h 3511"/>
                                <a:gd name="T64" fmla="*/ 7 w 11"/>
                                <a:gd name="T65" fmla="*/ 3499 h 3511"/>
                                <a:gd name="T66" fmla="*/ 5 w 11"/>
                                <a:gd name="T67" fmla="*/ 3511 h 3511"/>
                                <a:gd name="T68" fmla="*/ 2 w 11"/>
                                <a:gd name="T69" fmla="*/ 3503 h 3511"/>
                                <a:gd name="T70" fmla="*/ 2 w 11"/>
                                <a:gd name="T71" fmla="*/ 3490 h 3511"/>
                                <a:gd name="T72" fmla="*/ 3 w 11"/>
                                <a:gd name="T73" fmla="*/ 3489 h 3511"/>
                                <a:gd name="T74" fmla="*/ 5 w 11"/>
                                <a:gd name="T75" fmla="*/ 3467 h 3511"/>
                                <a:gd name="T76" fmla="*/ 5 w 11"/>
                                <a:gd name="T77" fmla="*/ 3455 h 3511"/>
                                <a:gd name="T78" fmla="*/ 5 w 11"/>
                                <a:gd name="T79" fmla="*/ 3451 h 3511"/>
                                <a:gd name="T80" fmla="*/ 4 w 11"/>
                                <a:gd name="T81" fmla="*/ 3417 h 3511"/>
                                <a:gd name="T82" fmla="*/ 3 w 11"/>
                                <a:gd name="T83" fmla="*/ 3371 h 3511"/>
                                <a:gd name="T84" fmla="*/ 5 w 11"/>
                                <a:gd name="T85" fmla="*/ 2955 h 3511"/>
                                <a:gd name="T86" fmla="*/ 5 w 11"/>
                                <a:gd name="T87" fmla="*/ 2614 h 3511"/>
                                <a:gd name="T88" fmla="*/ 4 w 11"/>
                                <a:gd name="T89" fmla="*/ 2321 h 3511"/>
                                <a:gd name="T90" fmla="*/ 4 w 11"/>
                                <a:gd name="T91" fmla="*/ 1731 h 3511"/>
                                <a:gd name="T92" fmla="*/ 2 w 11"/>
                                <a:gd name="T93" fmla="*/ 1419 h 3511"/>
                                <a:gd name="T94" fmla="*/ 3 w 11"/>
                                <a:gd name="T95" fmla="*/ 1320 h 3511"/>
                                <a:gd name="T96" fmla="*/ 2 w 11"/>
                                <a:gd name="T97" fmla="*/ 1051 h 3511"/>
                                <a:gd name="T98" fmla="*/ 2 w 11"/>
                                <a:gd name="T99" fmla="*/ 577 h 3511"/>
                                <a:gd name="T100" fmla="*/ 3 w 11"/>
                                <a:gd name="T101" fmla="*/ 463 h 3511"/>
                                <a:gd name="T102" fmla="*/ 0 w 11"/>
                                <a:gd name="T103" fmla="*/ 168 h 3511"/>
                                <a:gd name="T104" fmla="*/ 0 w 11"/>
                                <a:gd name="T105" fmla="*/ 94 h 3511"/>
                                <a:gd name="T106" fmla="*/ 0 w 11"/>
                                <a:gd name="T107" fmla="*/ 58 h 3511"/>
                                <a:gd name="T108" fmla="*/ 0 w 11"/>
                                <a:gd name="T109" fmla="*/ 50 h 3511"/>
                                <a:gd name="T110" fmla="*/ 0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9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9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3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5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5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4"/>
                                  </a:lnTo>
                                  <a:lnTo>
                                    <a:pt x="5" y="1137"/>
                                  </a:lnTo>
                                  <a:lnTo>
                                    <a:pt x="5" y="1140"/>
                                  </a:lnTo>
                                  <a:lnTo>
                                    <a:pt x="5" y="1151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8"/>
                                  </a:lnTo>
                                  <a:lnTo>
                                    <a:pt x="7" y="1731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7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7" y="1932"/>
                                  </a:lnTo>
                                  <a:lnTo>
                                    <a:pt x="7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7" y="2066"/>
                                  </a:lnTo>
                                  <a:lnTo>
                                    <a:pt x="7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7" y="2084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3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7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8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8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8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8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9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9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8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7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5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3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2" y="3506"/>
                                  </a:lnTo>
                                  <a:lnTo>
                                    <a:pt x="2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89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4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5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3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5"/>
                                  </a:lnTo>
                                  <a:lnTo>
                                    <a:pt x="3" y="2828"/>
                                  </a:lnTo>
                                  <a:lnTo>
                                    <a:pt x="3" y="2741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4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4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21"/>
                                  </a:lnTo>
                                  <a:lnTo>
                                    <a:pt x="3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31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30"/>
                                  </a:lnTo>
                                  <a:lnTo>
                                    <a:pt x="0" y="1140"/>
                                  </a:lnTo>
                                  <a:lnTo>
                                    <a:pt x="0" y="1137"/>
                                  </a:lnTo>
                                  <a:lnTo>
                                    <a:pt x="2" y="1051"/>
                                  </a:lnTo>
                                  <a:lnTo>
                                    <a:pt x="2" y="962"/>
                                  </a:lnTo>
                                  <a:lnTo>
                                    <a:pt x="2" y="796"/>
                                  </a:lnTo>
                                  <a:lnTo>
                                    <a:pt x="3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46"/>
                                  </a:lnTo>
                                  <a:lnTo>
                                    <a:pt x="2" y="543"/>
                                  </a:lnTo>
                                  <a:lnTo>
                                    <a:pt x="2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3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2113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4" name="Freeform 74"/>
                          <wps:cNvSpPr>
                            <a:spLocks/>
                          </wps:cNvSpPr>
                          <wps:spPr bwMode="auto">
                            <a:xfrm>
                              <a:off x="2940050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5" name="Freeform 75"/>
                          <wps:cNvSpPr>
                            <a:spLocks/>
                          </wps:cNvSpPr>
                          <wps:spPr bwMode="auto">
                            <a:xfrm>
                              <a:off x="1965325" y="5949950"/>
                              <a:ext cx="0" cy="9525"/>
                            </a:xfrm>
                            <a:custGeom>
                              <a:avLst/>
                              <a:gdLst>
                                <a:gd name="T0" fmla="*/ 0 h 6"/>
                                <a:gd name="T1" fmla="*/ 5 h 6"/>
                                <a:gd name="T2" fmla="*/ 6 h 6"/>
                                <a:gd name="T3" fmla="*/ 0 h 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" name="Freeform 76"/>
                          <wps:cNvSpPr>
                            <a:spLocks/>
                          </wps:cNvSpPr>
                          <wps:spPr bwMode="auto">
                            <a:xfrm>
                              <a:off x="1962150" y="5913438"/>
                              <a:ext cx="3175" cy="3016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9"/>
                                <a:gd name="T2" fmla="*/ 1 w 2"/>
                                <a:gd name="T3" fmla="*/ 3 h 19"/>
                                <a:gd name="T4" fmla="*/ 1 w 2"/>
                                <a:gd name="T5" fmla="*/ 7 h 19"/>
                                <a:gd name="T6" fmla="*/ 2 w 2"/>
                                <a:gd name="T7" fmla="*/ 11 h 19"/>
                                <a:gd name="T8" fmla="*/ 2 w 2"/>
                                <a:gd name="T9" fmla="*/ 15 h 19"/>
                                <a:gd name="T10" fmla="*/ 2 w 2"/>
                                <a:gd name="T11" fmla="*/ 19 h 19"/>
                                <a:gd name="T12" fmla="*/ 0 w 2"/>
                                <a:gd name="T13" fmla="*/ 2 h 19"/>
                                <a:gd name="T14" fmla="*/ 1 w 2"/>
                                <a:gd name="T15" fmla="*/ 2 h 19"/>
                                <a:gd name="T16" fmla="*/ 1 w 2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1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7" name="Freeform 77"/>
                          <wps:cNvSpPr>
                            <a:spLocks/>
                          </wps:cNvSpPr>
                          <wps:spPr bwMode="auto">
                            <a:xfrm>
                              <a:off x="1962150" y="5891213"/>
                              <a:ext cx="1588" cy="1428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9"/>
                                <a:gd name="T2" fmla="*/ 1 w 1"/>
                                <a:gd name="T3" fmla="*/ 1 h 9"/>
                                <a:gd name="T4" fmla="*/ 1 w 1"/>
                                <a:gd name="T5" fmla="*/ 3 h 9"/>
                                <a:gd name="T6" fmla="*/ 1 w 1"/>
                                <a:gd name="T7" fmla="*/ 5 h 9"/>
                                <a:gd name="T8" fmla="*/ 1 w 1"/>
                                <a:gd name="T9" fmla="*/ 9 h 9"/>
                                <a:gd name="T10" fmla="*/ 1 w 1"/>
                                <a:gd name="T11" fmla="*/ 9 h 9"/>
                                <a:gd name="T12" fmla="*/ 1 w 1"/>
                                <a:gd name="T13" fmla="*/ 9 h 9"/>
                                <a:gd name="T14" fmla="*/ 0 w 1"/>
                                <a:gd name="T15" fmla="*/ 6 h 9"/>
                                <a:gd name="T16" fmla="*/ 1 w 1"/>
                                <a:gd name="T17" fmla="*/ 4 h 9"/>
                                <a:gd name="T18" fmla="*/ 0 w 1"/>
                                <a:gd name="T19" fmla="*/ 1 h 9"/>
                                <a:gd name="T20" fmla="*/ 0 w 1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8" name="Freeform 78"/>
                          <wps:cNvSpPr>
                            <a:spLocks/>
                          </wps:cNvSpPr>
                          <wps:spPr bwMode="auto">
                            <a:xfrm>
                              <a:off x="1963738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9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1949450" y="315913"/>
                              <a:ext cx="15875" cy="5567363"/>
                            </a:xfrm>
                            <a:custGeom>
                              <a:avLst/>
                              <a:gdLst>
                                <a:gd name="T0" fmla="*/ 8 w 10"/>
                                <a:gd name="T1" fmla="*/ 4 h 3507"/>
                                <a:gd name="T2" fmla="*/ 8 w 10"/>
                                <a:gd name="T3" fmla="*/ 16 h 3507"/>
                                <a:gd name="T4" fmla="*/ 6 w 10"/>
                                <a:gd name="T5" fmla="*/ 17 h 3507"/>
                                <a:gd name="T6" fmla="*/ 4 w 10"/>
                                <a:gd name="T7" fmla="*/ 44 h 3507"/>
                                <a:gd name="T8" fmla="*/ 5 w 10"/>
                                <a:gd name="T9" fmla="*/ 55 h 3507"/>
                                <a:gd name="T10" fmla="*/ 4 w 10"/>
                                <a:gd name="T11" fmla="*/ 56 h 3507"/>
                                <a:gd name="T12" fmla="*/ 6 w 10"/>
                                <a:gd name="T13" fmla="*/ 90 h 3507"/>
                                <a:gd name="T14" fmla="*/ 6 w 10"/>
                                <a:gd name="T15" fmla="*/ 135 h 3507"/>
                                <a:gd name="T16" fmla="*/ 4 w 10"/>
                                <a:gd name="T17" fmla="*/ 552 h 3507"/>
                                <a:gd name="T18" fmla="*/ 5 w 10"/>
                                <a:gd name="T19" fmla="*/ 938 h 3507"/>
                                <a:gd name="T20" fmla="*/ 6 w 10"/>
                                <a:gd name="T21" fmla="*/ 1283 h 3507"/>
                                <a:gd name="T22" fmla="*/ 6 w 10"/>
                                <a:gd name="T23" fmla="*/ 1780 h 3507"/>
                                <a:gd name="T24" fmla="*/ 8 w 10"/>
                                <a:gd name="T25" fmla="*/ 2137 h 3507"/>
                                <a:gd name="T26" fmla="*/ 8 w 10"/>
                                <a:gd name="T27" fmla="*/ 2186 h 3507"/>
                                <a:gd name="T28" fmla="*/ 8 w 10"/>
                                <a:gd name="T29" fmla="*/ 2545 h 3507"/>
                                <a:gd name="T30" fmla="*/ 9 w 10"/>
                                <a:gd name="T31" fmla="*/ 2947 h 3507"/>
                                <a:gd name="T32" fmla="*/ 9 w 10"/>
                                <a:gd name="T33" fmla="*/ 3080 h 3507"/>
                                <a:gd name="T34" fmla="*/ 10 w 10"/>
                                <a:gd name="T35" fmla="*/ 3344 h 3507"/>
                                <a:gd name="T36" fmla="*/ 10 w 10"/>
                                <a:gd name="T37" fmla="*/ 3448 h 3507"/>
                                <a:gd name="T38" fmla="*/ 9 w 10"/>
                                <a:gd name="T39" fmla="*/ 3452 h 3507"/>
                                <a:gd name="T40" fmla="*/ 10 w 10"/>
                                <a:gd name="T41" fmla="*/ 3460 h 3507"/>
                                <a:gd name="T42" fmla="*/ 9 w 10"/>
                                <a:gd name="T43" fmla="*/ 3504 h 3507"/>
                                <a:gd name="T44" fmla="*/ 9 w 10"/>
                                <a:gd name="T45" fmla="*/ 3428 h 3507"/>
                                <a:gd name="T46" fmla="*/ 6 w 10"/>
                                <a:gd name="T47" fmla="*/ 3168 h 3507"/>
                                <a:gd name="T48" fmla="*/ 5 w 10"/>
                                <a:gd name="T49" fmla="*/ 3138 h 3507"/>
                                <a:gd name="T50" fmla="*/ 6 w 10"/>
                                <a:gd name="T51" fmla="*/ 3105 h 3507"/>
                                <a:gd name="T52" fmla="*/ 4 w 10"/>
                                <a:gd name="T53" fmla="*/ 2961 h 3507"/>
                                <a:gd name="T54" fmla="*/ 4 w 10"/>
                                <a:gd name="T55" fmla="*/ 2753 h 3507"/>
                                <a:gd name="T56" fmla="*/ 5 w 10"/>
                                <a:gd name="T57" fmla="*/ 2658 h 3507"/>
                                <a:gd name="T58" fmla="*/ 5 w 10"/>
                                <a:gd name="T59" fmla="*/ 2515 h 3507"/>
                                <a:gd name="T60" fmla="*/ 5 w 10"/>
                                <a:gd name="T61" fmla="*/ 2488 h 3507"/>
                                <a:gd name="T62" fmla="*/ 5 w 10"/>
                                <a:gd name="T63" fmla="*/ 2374 h 3507"/>
                                <a:gd name="T64" fmla="*/ 4 w 10"/>
                                <a:gd name="T65" fmla="*/ 2346 h 3507"/>
                                <a:gd name="T66" fmla="*/ 5 w 10"/>
                                <a:gd name="T67" fmla="*/ 2169 h 3507"/>
                                <a:gd name="T68" fmla="*/ 5 w 10"/>
                                <a:gd name="T69" fmla="*/ 1911 h 3507"/>
                                <a:gd name="T70" fmla="*/ 3 w 10"/>
                                <a:gd name="T71" fmla="*/ 1573 h 3507"/>
                                <a:gd name="T72" fmla="*/ 3 w 10"/>
                                <a:gd name="T73" fmla="*/ 1547 h 3507"/>
                                <a:gd name="T74" fmla="*/ 3 w 10"/>
                                <a:gd name="T75" fmla="*/ 1529 h 3507"/>
                                <a:gd name="T76" fmla="*/ 3 w 10"/>
                                <a:gd name="T77" fmla="*/ 1423 h 3507"/>
                                <a:gd name="T78" fmla="*/ 3 w 10"/>
                                <a:gd name="T79" fmla="*/ 1072 h 3507"/>
                                <a:gd name="T80" fmla="*/ 3 w 10"/>
                                <a:gd name="T81" fmla="*/ 1023 h 3507"/>
                                <a:gd name="T82" fmla="*/ 4 w 10"/>
                                <a:gd name="T83" fmla="*/ 983 h 3507"/>
                                <a:gd name="T84" fmla="*/ 0 w 10"/>
                                <a:gd name="T85" fmla="*/ 724 h 3507"/>
                                <a:gd name="T86" fmla="*/ 0 w 10"/>
                                <a:gd name="T87" fmla="*/ 662 h 3507"/>
                                <a:gd name="T88" fmla="*/ 1 w 10"/>
                                <a:gd name="T89" fmla="*/ 590 h 3507"/>
                                <a:gd name="T90" fmla="*/ 1 w 10"/>
                                <a:gd name="T91" fmla="*/ 486 h 3507"/>
                                <a:gd name="T92" fmla="*/ 0 w 10"/>
                                <a:gd name="T93" fmla="*/ 309 h 3507"/>
                                <a:gd name="T94" fmla="*/ 1 w 10"/>
                                <a:gd name="T95" fmla="*/ 278 h 3507"/>
                                <a:gd name="T96" fmla="*/ 1 w 10"/>
                                <a:gd name="T97" fmla="*/ 229 h 3507"/>
                                <a:gd name="T98" fmla="*/ 3 w 10"/>
                                <a:gd name="T99" fmla="*/ 188 h 3507"/>
                                <a:gd name="T100" fmla="*/ 3 w 10"/>
                                <a:gd name="T101" fmla="*/ 179 h 3507"/>
                                <a:gd name="T102" fmla="*/ 1 w 10"/>
                                <a:gd name="T103" fmla="*/ 73 h 3507"/>
                                <a:gd name="T104" fmla="*/ 1 w 10"/>
                                <a:gd name="T105" fmla="*/ 63 h 3507"/>
                                <a:gd name="T106" fmla="*/ 1 w 10"/>
                                <a:gd name="T107" fmla="*/ 27 h 3507"/>
                                <a:gd name="T108" fmla="*/ 5 w 10"/>
                                <a:gd name="T109" fmla="*/ 4 h 3507"/>
                                <a:gd name="T110" fmla="*/ 8 w 10"/>
                                <a:gd name="T111" fmla="*/ 0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07">
                                  <a:moveTo>
                                    <a:pt x="0" y="953"/>
                                  </a:moveTo>
                                  <a:lnTo>
                                    <a:pt x="0" y="955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0" y="953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4" y="365"/>
                                  </a:lnTo>
                                  <a:lnTo>
                                    <a:pt x="4" y="458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5" y="590"/>
                                  </a:lnTo>
                                  <a:lnTo>
                                    <a:pt x="5" y="595"/>
                                  </a:lnTo>
                                  <a:lnTo>
                                    <a:pt x="8" y="723"/>
                                  </a:lnTo>
                                  <a:lnTo>
                                    <a:pt x="5" y="853"/>
                                  </a:lnTo>
                                  <a:lnTo>
                                    <a:pt x="4" y="893"/>
                                  </a:lnTo>
                                  <a:lnTo>
                                    <a:pt x="5" y="938"/>
                                  </a:lnTo>
                                  <a:lnTo>
                                    <a:pt x="6" y="982"/>
                                  </a:lnTo>
                                  <a:lnTo>
                                    <a:pt x="5" y="1024"/>
                                  </a:lnTo>
                                  <a:lnTo>
                                    <a:pt x="5" y="1104"/>
                                  </a:lnTo>
                                  <a:lnTo>
                                    <a:pt x="6" y="1185"/>
                                  </a:lnTo>
                                  <a:lnTo>
                                    <a:pt x="6" y="1189"/>
                                  </a:lnTo>
                                  <a:lnTo>
                                    <a:pt x="6" y="1283"/>
                                  </a:lnTo>
                                  <a:lnTo>
                                    <a:pt x="6" y="1405"/>
                                  </a:lnTo>
                                  <a:lnTo>
                                    <a:pt x="6" y="1526"/>
                                  </a:lnTo>
                                  <a:lnTo>
                                    <a:pt x="5" y="1526"/>
                                  </a:lnTo>
                                  <a:lnTo>
                                    <a:pt x="6" y="1652"/>
                                  </a:lnTo>
                                  <a:lnTo>
                                    <a:pt x="6" y="1776"/>
                                  </a:lnTo>
                                  <a:lnTo>
                                    <a:pt x="6" y="1780"/>
                                  </a:lnTo>
                                  <a:lnTo>
                                    <a:pt x="6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137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9" y="2278"/>
                                  </a:lnTo>
                                  <a:lnTo>
                                    <a:pt x="9" y="2369"/>
                                  </a:lnTo>
                                  <a:lnTo>
                                    <a:pt x="9" y="2373"/>
                                  </a:lnTo>
                                  <a:lnTo>
                                    <a:pt x="9" y="2458"/>
                                  </a:lnTo>
                                  <a:lnTo>
                                    <a:pt x="8" y="2545"/>
                                  </a:lnTo>
                                  <a:lnTo>
                                    <a:pt x="8" y="2711"/>
                                  </a:lnTo>
                                  <a:lnTo>
                                    <a:pt x="6" y="2876"/>
                                  </a:lnTo>
                                  <a:lnTo>
                                    <a:pt x="8" y="2892"/>
                                  </a:lnTo>
                                  <a:lnTo>
                                    <a:pt x="8" y="2912"/>
                                  </a:lnTo>
                                  <a:lnTo>
                                    <a:pt x="8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8" y="2947"/>
                                  </a:lnTo>
                                  <a:lnTo>
                                    <a:pt x="8" y="2961"/>
                                  </a:lnTo>
                                  <a:lnTo>
                                    <a:pt x="8" y="2966"/>
                                  </a:lnTo>
                                  <a:lnTo>
                                    <a:pt x="8" y="3006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9" y="3206"/>
                                  </a:lnTo>
                                  <a:lnTo>
                                    <a:pt x="9" y="3330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0" y="3339"/>
                                  </a:lnTo>
                                  <a:lnTo>
                                    <a:pt x="10" y="334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9" y="3361"/>
                                  </a:lnTo>
                                  <a:lnTo>
                                    <a:pt x="9" y="3372"/>
                                  </a:lnTo>
                                  <a:lnTo>
                                    <a:pt x="9" y="3378"/>
                                  </a:lnTo>
                                  <a:lnTo>
                                    <a:pt x="10" y="3412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7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9" y="3449"/>
                                  </a:lnTo>
                                  <a:lnTo>
                                    <a:pt x="9" y="3452"/>
                                  </a:lnTo>
                                  <a:lnTo>
                                    <a:pt x="9" y="3454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7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0" y="3462"/>
                                  </a:lnTo>
                                  <a:lnTo>
                                    <a:pt x="9" y="3461"/>
                                  </a:lnTo>
                                  <a:lnTo>
                                    <a:pt x="9" y="3483"/>
                                  </a:lnTo>
                                  <a:lnTo>
                                    <a:pt x="10" y="3507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5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428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6" y="3169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5" y="3167"/>
                                  </a:lnTo>
                                  <a:lnTo>
                                    <a:pt x="5" y="3164"/>
                                  </a:lnTo>
                                  <a:lnTo>
                                    <a:pt x="6" y="3154"/>
                                  </a:lnTo>
                                  <a:lnTo>
                                    <a:pt x="5" y="3138"/>
                                  </a:lnTo>
                                  <a:lnTo>
                                    <a:pt x="5" y="3122"/>
                                  </a:lnTo>
                                  <a:lnTo>
                                    <a:pt x="6" y="3108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05"/>
                                  </a:lnTo>
                                  <a:lnTo>
                                    <a:pt x="5" y="3099"/>
                                  </a:lnTo>
                                  <a:lnTo>
                                    <a:pt x="5" y="3100"/>
                                  </a:lnTo>
                                  <a:lnTo>
                                    <a:pt x="6" y="3101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4" y="2966"/>
                                  </a:lnTo>
                                  <a:lnTo>
                                    <a:pt x="4" y="2961"/>
                                  </a:lnTo>
                                  <a:lnTo>
                                    <a:pt x="4" y="2883"/>
                                  </a:lnTo>
                                  <a:lnTo>
                                    <a:pt x="4" y="2885"/>
                                  </a:lnTo>
                                  <a:lnTo>
                                    <a:pt x="4" y="2840"/>
                                  </a:lnTo>
                                  <a:lnTo>
                                    <a:pt x="4" y="2796"/>
                                  </a:lnTo>
                                  <a:lnTo>
                                    <a:pt x="5" y="2798"/>
                                  </a:lnTo>
                                  <a:lnTo>
                                    <a:pt x="4" y="2753"/>
                                  </a:lnTo>
                                  <a:lnTo>
                                    <a:pt x="4" y="2707"/>
                                  </a:lnTo>
                                  <a:lnTo>
                                    <a:pt x="5" y="2707"/>
                                  </a:lnTo>
                                  <a:lnTo>
                                    <a:pt x="4" y="2696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4" y="2677"/>
                                  </a:lnTo>
                                  <a:lnTo>
                                    <a:pt x="5" y="2658"/>
                                  </a:lnTo>
                                  <a:lnTo>
                                    <a:pt x="4" y="2638"/>
                                  </a:lnTo>
                                  <a:lnTo>
                                    <a:pt x="4" y="2622"/>
                                  </a:lnTo>
                                  <a:lnTo>
                                    <a:pt x="5" y="2626"/>
                                  </a:lnTo>
                                  <a:lnTo>
                                    <a:pt x="4" y="2588"/>
                                  </a:lnTo>
                                  <a:lnTo>
                                    <a:pt x="4" y="2551"/>
                                  </a:lnTo>
                                  <a:lnTo>
                                    <a:pt x="5" y="2515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8"/>
                                  </a:lnTo>
                                  <a:lnTo>
                                    <a:pt x="5" y="2502"/>
                                  </a:lnTo>
                                  <a:lnTo>
                                    <a:pt x="5" y="2485"/>
                                  </a:lnTo>
                                  <a:lnTo>
                                    <a:pt x="5" y="2488"/>
                                  </a:lnTo>
                                  <a:lnTo>
                                    <a:pt x="5" y="2459"/>
                                  </a:lnTo>
                                  <a:lnTo>
                                    <a:pt x="5" y="2433"/>
                                  </a:lnTo>
                                  <a:lnTo>
                                    <a:pt x="6" y="2408"/>
                                  </a:lnTo>
                                  <a:lnTo>
                                    <a:pt x="5" y="2383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3"/>
                                  </a:lnTo>
                                  <a:lnTo>
                                    <a:pt x="4" y="2369"/>
                                  </a:lnTo>
                                  <a:lnTo>
                                    <a:pt x="4" y="2361"/>
                                  </a:lnTo>
                                  <a:lnTo>
                                    <a:pt x="4" y="2353"/>
                                  </a:lnTo>
                                  <a:lnTo>
                                    <a:pt x="4" y="2346"/>
                                  </a:lnTo>
                                  <a:lnTo>
                                    <a:pt x="5" y="2349"/>
                                  </a:lnTo>
                                  <a:lnTo>
                                    <a:pt x="4" y="2298"/>
                                  </a:lnTo>
                                  <a:lnTo>
                                    <a:pt x="5" y="2246"/>
                                  </a:lnTo>
                                  <a:lnTo>
                                    <a:pt x="4" y="2196"/>
                                  </a:lnTo>
                                  <a:lnTo>
                                    <a:pt x="5" y="2195"/>
                                  </a:lnTo>
                                  <a:lnTo>
                                    <a:pt x="5" y="2169"/>
                                  </a:lnTo>
                                  <a:lnTo>
                                    <a:pt x="4" y="2145"/>
                                  </a:lnTo>
                                  <a:lnTo>
                                    <a:pt x="4" y="2118"/>
                                  </a:lnTo>
                                  <a:lnTo>
                                    <a:pt x="5" y="2048"/>
                                  </a:lnTo>
                                  <a:lnTo>
                                    <a:pt x="5" y="1979"/>
                                  </a:lnTo>
                                  <a:lnTo>
                                    <a:pt x="4" y="1911"/>
                                  </a:lnTo>
                                  <a:lnTo>
                                    <a:pt x="5" y="1911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4"/>
                                  </a:lnTo>
                                  <a:lnTo>
                                    <a:pt x="3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1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1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484"/>
                                  </a:lnTo>
                                  <a:lnTo>
                                    <a:pt x="3" y="1440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3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1" y="1189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8"/>
                                  </a:lnTo>
                                  <a:lnTo>
                                    <a:pt x="1" y="1071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1" y="1063"/>
                                  </a:lnTo>
                                  <a:lnTo>
                                    <a:pt x="1" y="1062"/>
                                  </a:lnTo>
                                  <a:lnTo>
                                    <a:pt x="1" y="1040"/>
                                  </a:lnTo>
                                  <a:lnTo>
                                    <a:pt x="1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1" y="969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1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1" y="77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1" y="721"/>
                                  </a:lnTo>
                                  <a:lnTo>
                                    <a:pt x="1" y="714"/>
                                  </a:lnTo>
                                  <a:lnTo>
                                    <a:pt x="1" y="707"/>
                                  </a:lnTo>
                                  <a:lnTo>
                                    <a:pt x="1" y="702"/>
                                  </a:lnTo>
                                  <a:lnTo>
                                    <a:pt x="1" y="683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1" y="595"/>
                                  </a:lnTo>
                                  <a:lnTo>
                                    <a:pt x="1" y="590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49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1" y="531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1" y="486"/>
                                  </a:lnTo>
                                  <a:lnTo>
                                    <a:pt x="1" y="468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298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1" y="271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0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738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1" name="Freeform 81"/>
                          <wps:cNvSpPr>
                            <a:spLocks/>
                          </wps:cNvSpPr>
                          <wps:spPr bwMode="auto">
                            <a:xfrm>
                              <a:off x="682625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2 w 3"/>
                                <a:gd name="T11" fmla="*/ 12 h 19"/>
                                <a:gd name="T12" fmla="*/ 2 w 3"/>
                                <a:gd name="T13" fmla="*/ 8 h 19"/>
                                <a:gd name="T14" fmla="*/ 0 w 3"/>
                                <a:gd name="T15" fmla="*/ 4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" name="Freeform 82"/>
                          <wps:cNvSpPr>
                            <a:spLocks/>
                          </wps:cNvSpPr>
                          <wps:spPr bwMode="auto">
                            <a:xfrm>
                              <a:off x="6831013" y="368300"/>
                              <a:ext cx="0" cy="15875"/>
                            </a:xfrm>
                            <a:custGeom>
                              <a:avLst/>
                              <a:gdLst>
                                <a:gd name="T0" fmla="*/ 0 h 10"/>
                                <a:gd name="T1" fmla="*/ 1 h 10"/>
                                <a:gd name="T2" fmla="*/ 3 h 10"/>
                                <a:gd name="T3" fmla="*/ 6 h 10"/>
                                <a:gd name="T4" fmla="*/ 9 h 10"/>
                                <a:gd name="T5" fmla="*/ 10 h 10"/>
                                <a:gd name="T6" fmla="*/ 9 h 10"/>
                                <a:gd name="T7" fmla="*/ 7 h 10"/>
                                <a:gd name="T8" fmla="*/ 3 h 10"/>
                                <a:gd name="T9" fmla="*/ 1 h 10"/>
                                <a:gd name="T10" fmla="*/ 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" name="Freeform 83"/>
                          <wps:cNvSpPr>
                            <a:spLocks/>
                          </wps:cNvSpPr>
                          <wps:spPr bwMode="auto">
                            <a:xfrm>
                              <a:off x="4763" y="371475"/>
                              <a:ext cx="1588" cy="635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4 h 4"/>
                                <a:gd name="T4" fmla="*/ 0 w 1"/>
                                <a:gd name="T5" fmla="*/ 3 h 4"/>
                                <a:gd name="T6" fmla="*/ 0 w 1"/>
                                <a:gd name="T7" fmla="*/ 1 h 4"/>
                                <a:gd name="T8" fmla="*/ 1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Freeform 84"/>
                          <wps:cNvSpPr>
                            <a:spLocks/>
                          </wps:cNvSpPr>
                          <wps:spPr bwMode="auto">
                            <a:xfrm>
                              <a:off x="5854700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5" name="Freeform 85"/>
                          <wps:cNvSpPr>
                            <a:spLocks/>
                          </wps:cNvSpPr>
                          <wps:spPr bwMode="auto">
                            <a:xfrm>
                              <a:off x="487680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2 w 3"/>
                                <a:gd name="T5" fmla="*/ 17 h 19"/>
                                <a:gd name="T6" fmla="*/ 2 w 3"/>
                                <a:gd name="T7" fmla="*/ 19 h 19"/>
                                <a:gd name="T8" fmla="*/ 2 w 3"/>
                                <a:gd name="T9" fmla="*/ 15 h 19"/>
                                <a:gd name="T10" fmla="*/ 2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6" name="Freeform 86"/>
                          <wps:cNvSpPr>
                            <a:spLocks/>
                          </wps:cNvSpPr>
                          <wps:spPr bwMode="auto">
                            <a:xfrm>
                              <a:off x="4879975" y="368300"/>
                              <a:ext cx="1588" cy="1587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0"/>
                                <a:gd name="T2" fmla="*/ 0 w 1"/>
                                <a:gd name="T3" fmla="*/ 1 h 10"/>
                                <a:gd name="T4" fmla="*/ 1 w 1"/>
                                <a:gd name="T5" fmla="*/ 3 h 10"/>
                                <a:gd name="T6" fmla="*/ 0 w 1"/>
                                <a:gd name="T7" fmla="*/ 6 h 10"/>
                                <a:gd name="T8" fmla="*/ 1 w 1"/>
                                <a:gd name="T9" fmla="*/ 9 h 10"/>
                                <a:gd name="T10" fmla="*/ 1 w 1"/>
                                <a:gd name="T11" fmla="*/ 10 h 10"/>
                                <a:gd name="T12" fmla="*/ 0 w 1"/>
                                <a:gd name="T13" fmla="*/ 9 h 10"/>
                                <a:gd name="T14" fmla="*/ 0 w 1"/>
                                <a:gd name="T15" fmla="*/ 7 h 10"/>
                                <a:gd name="T16" fmla="*/ 0 w 1"/>
                                <a:gd name="T17" fmla="*/ 3 h 10"/>
                                <a:gd name="T18" fmla="*/ 0 w 1"/>
                                <a:gd name="T19" fmla="*/ 1 h 10"/>
                                <a:gd name="T20" fmla="*/ 0 w 1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" name="Freeform 87"/>
                          <wps:cNvSpPr>
                            <a:spLocks/>
                          </wps:cNvSpPr>
                          <wps:spPr bwMode="auto">
                            <a:xfrm>
                              <a:off x="3902075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" name="Freeform 88"/>
                          <wps:cNvSpPr>
                            <a:spLocks/>
                          </wps:cNvSpPr>
                          <wps:spPr bwMode="auto">
                            <a:xfrm>
                              <a:off x="292417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1 w 3"/>
                                <a:gd name="T11" fmla="*/ 12 h 19"/>
                                <a:gd name="T12" fmla="*/ 1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" name="Freeform 89"/>
                          <wps:cNvSpPr>
                            <a:spLocks/>
                          </wps:cNvSpPr>
                          <wps:spPr bwMode="auto">
                            <a:xfrm>
                              <a:off x="292576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0"/>
                                <a:gd name="T2" fmla="*/ 2 w 2"/>
                                <a:gd name="T3" fmla="*/ 1 h 10"/>
                                <a:gd name="T4" fmla="*/ 2 w 2"/>
                                <a:gd name="T5" fmla="*/ 3 h 10"/>
                                <a:gd name="T6" fmla="*/ 2 w 2"/>
                                <a:gd name="T7" fmla="*/ 6 h 10"/>
                                <a:gd name="T8" fmla="*/ 2 w 2"/>
                                <a:gd name="T9" fmla="*/ 9 h 10"/>
                                <a:gd name="T10" fmla="*/ 2 w 2"/>
                                <a:gd name="T11" fmla="*/ 10 h 10"/>
                                <a:gd name="T12" fmla="*/ 2 w 2"/>
                                <a:gd name="T13" fmla="*/ 9 h 10"/>
                                <a:gd name="T14" fmla="*/ 2 w 2"/>
                                <a:gd name="T15" fmla="*/ 7 h 10"/>
                                <a:gd name="T16" fmla="*/ 0 w 2"/>
                                <a:gd name="T17" fmla="*/ 3 h 10"/>
                                <a:gd name="T18" fmla="*/ 2 w 2"/>
                                <a:gd name="T19" fmla="*/ 1 h 10"/>
                                <a:gd name="T20" fmla="*/ 2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0" name="Freeform 90"/>
                          <wps:cNvSpPr>
                            <a:spLocks/>
                          </wps:cNvSpPr>
                          <wps:spPr bwMode="auto">
                            <a:xfrm>
                              <a:off x="1951038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1" name="Freeform 91"/>
                          <wps:cNvSpPr>
                            <a:spLocks/>
                          </wps:cNvSpPr>
                          <wps:spPr bwMode="auto">
                            <a:xfrm>
                              <a:off x="97472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1 w 3"/>
                                <a:gd name="T5" fmla="*/ 17 h 19"/>
                                <a:gd name="T6" fmla="*/ 1 w 3"/>
                                <a:gd name="T7" fmla="*/ 19 h 19"/>
                                <a:gd name="T8" fmla="*/ 1 w 3"/>
                                <a:gd name="T9" fmla="*/ 15 h 19"/>
                                <a:gd name="T10" fmla="*/ 1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2" name="Freeform 92"/>
                          <wps:cNvSpPr>
                            <a:spLocks/>
                          </wps:cNvSpPr>
                          <wps:spPr bwMode="auto">
                            <a:xfrm>
                              <a:off x="97631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0"/>
                                <a:gd name="T2" fmla="*/ 0 w 2"/>
                                <a:gd name="T3" fmla="*/ 1 h 10"/>
                                <a:gd name="T4" fmla="*/ 0 w 2"/>
                                <a:gd name="T5" fmla="*/ 3 h 10"/>
                                <a:gd name="T6" fmla="*/ 0 w 2"/>
                                <a:gd name="T7" fmla="*/ 6 h 10"/>
                                <a:gd name="T8" fmla="*/ 0 w 2"/>
                                <a:gd name="T9" fmla="*/ 9 h 10"/>
                                <a:gd name="T10" fmla="*/ 2 w 2"/>
                                <a:gd name="T11" fmla="*/ 10 h 10"/>
                                <a:gd name="T12" fmla="*/ 0 w 2"/>
                                <a:gd name="T13" fmla="*/ 9 h 10"/>
                                <a:gd name="T14" fmla="*/ 0 w 2"/>
                                <a:gd name="T15" fmla="*/ 7 h 10"/>
                                <a:gd name="T16" fmla="*/ 0 w 2"/>
                                <a:gd name="T17" fmla="*/ 3 h 10"/>
                                <a:gd name="T18" fmla="*/ 0 w 2"/>
                                <a:gd name="T19" fmla="*/ 1 h 10"/>
                                <a:gd name="T20" fmla="*/ 0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9747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1 w 10"/>
                                <a:gd name="T1" fmla="*/ 0 h 3511"/>
                                <a:gd name="T2" fmla="*/ 3 w 10"/>
                                <a:gd name="T3" fmla="*/ 249 h 3511"/>
                                <a:gd name="T4" fmla="*/ 4 w 10"/>
                                <a:gd name="T5" fmla="*/ 353 h 3511"/>
                                <a:gd name="T6" fmla="*/ 4 w 10"/>
                                <a:gd name="T7" fmla="*/ 397 h 3511"/>
                                <a:gd name="T8" fmla="*/ 5 w 10"/>
                                <a:gd name="T9" fmla="*/ 544 h 3511"/>
                                <a:gd name="T10" fmla="*/ 5 w 10"/>
                                <a:gd name="T11" fmla="*/ 709 h 3511"/>
                                <a:gd name="T12" fmla="*/ 5 w 10"/>
                                <a:gd name="T13" fmla="*/ 830 h 3511"/>
                                <a:gd name="T14" fmla="*/ 7 w 10"/>
                                <a:gd name="T15" fmla="*/ 956 h 3511"/>
                                <a:gd name="T16" fmla="*/ 5 w 10"/>
                                <a:gd name="T17" fmla="*/ 1022 h 3511"/>
                                <a:gd name="T18" fmla="*/ 5 w 10"/>
                                <a:gd name="T19" fmla="*/ 1133 h 3511"/>
                                <a:gd name="T20" fmla="*/ 5 w 10"/>
                                <a:gd name="T21" fmla="*/ 1147 h 3511"/>
                                <a:gd name="T22" fmla="*/ 5 w 10"/>
                                <a:gd name="T23" fmla="*/ 1261 h 3511"/>
                                <a:gd name="T24" fmla="*/ 5 w 10"/>
                                <a:gd name="T25" fmla="*/ 1459 h 3511"/>
                                <a:gd name="T26" fmla="*/ 7 w 10"/>
                                <a:gd name="T27" fmla="*/ 1732 h 3511"/>
                                <a:gd name="T28" fmla="*/ 8 w 10"/>
                                <a:gd name="T29" fmla="*/ 1934 h 3511"/>
                                <a:gd name="T30" fmla="*/ 8 w 10"/>
                                <a:gd name="T31" fmla="*/ 1979 h 3511"/>
                                <a:gd name="T32" fmla="*/ 8 w 10"/>
                                <a:gd name="T33" fmla="*/ 2064 h 3511"/>
                                <a:gd name="T34" fmla="*/ 9 w 10"/>
                                <a:gd name="T35" fmla="*/ 2436 h 3511"/>
                                <a:gd name="T36" fmla="*/ 8 w 10"/>
                                <a:gd name="T37" fmla="*/ 2487 h 3511"/>
                                <a:gd name="T38" fmla="*/ 7 w 10"/>
                                <a:gd name="T39" fmla="*/ 2522 h 3511"/>
                                <a:gd name="T40" fmla="*/ 8 w 10"/>
                                <a:gd name="T41" fmla="*/ 2727 h 3511"/>
                                <a:gd name="T42" fmla="*/ 9 w 10"/>
                                <a:gd name="T43" fmla="*/ 2824 h 3511"/>
                                <a:gd name="T44" fmla="*/ 9 w 10"/>
                                <a:gd name="T45" fmla="*/ 2915 h 3511"/>
                                <a:gd name="T46" fmla="*/ 10 w 10"/>
                                <a:gd name="T47" fmla="*/ 2998 h 3511"/>
                                <a:gd name="T48" fmla="*/ 10 w 10"/>
                                <a:gd name="T49" fmla="*/ 3109 h 3511"/>
                                <a:gd name="T50" fmla="*/ 9 w 10"/>
                                <a:gd name="T51" fmla="*/ 3218 h 3511"/>
                                <a:gd name="T52" fmla="*/ 10 w 10"/>
                                <a:gd name="T53" fmla="*/ 3268 h 3511"/>
                                <a:gd name="T54" fmla="*/ 8 w 10"/>
                                <a:gd name="T55" fmla="*/ 3310 h 3511"/>
                                <a:gd name="T56" fmla="*/ 8 w 10"/>
                                <a:gd name="T57" fmla="*/ 3324 h 3511"/>
                                <a:gd name="T58" fmla="*/ 9 w 10"/>
                                <a:gd name="T59" fmla="*/ 3434 h 3511"/>
                                <a:gd name="T60" fmla="*/ 9 w 10"/>
                                <a:gd name="T61" fmla="*/ 3442 h 3511"/>
                                <a:gd name="T62" fmla="*/ 9 w 10"/>
                                <a:gd name="T63" fmla="*/ 3472 h 3511"/>
                                <a:gd name="T64" fmla="*/ 7 w 10"/>
                                <a:gd name="T65" fmla="*/ 3501 h 3511"/>
                                <a:gd name="T66" fmla="*/ 4 w 10"/>
                                <a:gd name="T67" fmla="*/ 3510 h 3511"/>
                                <a:gd name="T68" fmla="*/ 1 w 10"/>
                                <a:gd name="T69" fmla="*/ 3501 h 3511"/>
                                <a:gd name="T70" fmla="*/ 3 w 10"/>
                                <a:gd name="T71" fmla="*/ 3491 h 3511"/>
                                <a:gd name="T72" fmla="*/ 4 w 10"/>
                                <a:gd name="T73" fmla="*/ 3490 h 3511"/>
                                <a:gd name="T74" fmla="*/ 7 w 10"/>
                                <a:gd name="T75" fmla="*/ 3463 h 3511"/>
                                <a:gd name="T76" fmla="*/ 5 w 10"/>
                                <a:gd name="T77" fmla="*/ 3452 h 3511"/>
                                <a:gd name="T78" fmla="*/ 7 w 10"/>
                                <a:gd name="T79" fmla="*/ 3448 h 3511"/>
                                <a:gd name="T80" fmla="*/ 4 w 10"/>
                                <a:gd name="T81" fmla="*/ 3419 h 3511"/>
                                <a:gd name="T82" fmla="*/ 4 w 10"/>
                                <a:gd name="T83" fmla="*/ 3324 h 3511"/>
                                <a:gd name="T84" fmla="*/ 5 w 10"/>
                                <a:gd name="T85" fmla="*/ 2917 h 3511"/>
                                <a:gd name="T86" fmla="*/ 5 w 10"/>
                                <a:gd name="T87" fmla="*/ 2569 h 3511"/>
                                <a:gd name="T88" fmla="*/ 4 w 10"/>
                                <a:gd name="T89" fmla="*/ 2224 h 3511"/>
                                <a:gd name="T90" fmla="*/ 4 w 10"/>
                                <a:gd name="T91" fmla="*/ 1729 h 3511"/>
                                <a:gd name="T92" fmla="*/ 3 w 10"/>
                                <a:gd name="T93" fmla="*/ 1370 h 3511"/>
                                <a:gd name="T94" fmla="*/ 3 w 10"/>
                                <a:gd name="T95" fmla="*/ 1320 h 3511"/>
                                <a:gd name="T96" fmla="*/ 1 w 10"/>
                                <a:gd name="T97" fmla="*/ 962 h 3511"/>
                                <a:gd name="T98" fmla="*/ 1 w 10"/>
                                <a:gd name="T99" fmla="*/ 560 h 3511"/>
                                <a:gd name="T100" fmla="*/ 1 w 10"/>
                                <a:gd name="T101" fmla="*/ 427 h 3511"/>
                                <a:gd name="T102" fmla="*/ 0 w 10"/>
                                <a:gd name="T103" fmla="*/ 162 h 3511"/>
                                <a:gd name="T104" fmla="*/ 0 w 10"/>
                                <a:gd name="T105" fmla="*/ 59 h 3511"/>
                                <a:gd name="T106" fmla="*/ 1 w 10"/>
                                <a:gd name="T107" fmla="*/ 55 h 3511"/>
                                <a:gd name="T108" fmla="*/ 0 w 10"/>
                                <a:gd name="T109" fmla="*/ 47 h 3511"/>
                                <a:gd name="T110" fmla="*/ 1 w 10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5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5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4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5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5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38"/>
                                  </a:lnTo>
                                  <a:lnTo>
                                    <a:pt x="5" y="1142"/>
                                  </a:lnTo>
                                  <a:lnTo>
                                    <a:pt x="5" y="1147"/>
                                  </a:lnTo>
                                  <a:lnTo>
                                    <a:pt x="7" y="1153"/>
                                  </a:lnTo>
                                  <a:lnTo>
                                    <a:pt x="7" y="1157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7" y="1732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9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9" y="2322"/>
                                  </a:lnTo>
                                  <a:lnTo>
                                    <a:pt x="9" y="2326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9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9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9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10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10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10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9" y="2915"/>
                                  </a:lnTo>
                                  <a:lnTo>
                                    <a:pt x="9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10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10" y="3054"/>
                                  </a:lnTo>
                                  <a:lnTo>
                                    <a:pt x="10" y="3073"/>
                                  </a:lnTo>
                                  <a:lnTo>
                                    <a:pt x="10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9" y="3337"/>
                                  </a:lnTo>
                                  <a:lnTo>
                                    <a:pt x="9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9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5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6"/>
                                  </a:lnTo>
                                  <a:lnTo>
                                    <a:pt x="4" y="2828"/>
                                  </a:lnTo>
                                  <a:lnTo>
                                    <a:pt x="3" y="2742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5" y="2483"/>
                                  </a:lnTo>
                                  <a:lnTo>
                                    <a:pt x="5" y="2404"/>
                                  </a:lnTo>
                                  <a:lnTo>
                                    <a:pt x="4" y="2326"/>
                                  </a:lnTo>
                                  <a:lnTo>
                                    <a:pt x="4" y="2322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5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1" y="1231"/>
                                  </a:lnTo>
                                  <a:lnTo>
                                    <a:pt x="1" y="1142"/>
                                  </a:lnTo>
                                  <a:lnTo>
                                    <a:pt x="1" y="1138"/>
                                  </a:lnTo>
                                  <a:lnTo>
                                    <a:pt x="1" y="1052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1" y="546"/>
                                  </a:lnTo>
                                  <a:lnTo>
                                    <a:pt x="1" y="544"/>
                                  </a:lnTo>
                                  <a:lnTo>
                                    <a:pt x="3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0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5" name="Freeform 95"/>
                          <wps:cNvSpPr>
                            <a:spLocks/>
                          </wps:cNvSpPr>
                          <wps:spPr bwMode="auto">
                            <a:xfrm>
                              <a:off x="9890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6350" y="0"/>
                            <a:ext cx="6838950" cy="325438"/>
                            <a:chOff x="6350" y="0"/>
                            <a:chExt cx="6838950" cy="325438"/>
                          </a:xfrm>
                        </wpg:grpSpPr>
                        <wps:wsp>
                          <wps:cNvPr id="4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06302617" id="Calendar Grid Art" o:spid="_x0000_s1026" alt="Calendar Grid Art" style="position:absolute;margin-left:0;margin-top:0;width:543.6pt;height:470.9pt;z-index:-251657216;mso-position-horizontal:center;mso-position-horizontal-relative:page;mso-position-vertical:top;mso-position-vertical-relative:margin;mso-width-relative:margin;mso-height-relative:margin" coordsize="68453,5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" o:allowincell="f">
                <o:lock v:ext="edit" aspectratio="t"/>
                <v:group id="Group 2" o:spid="_x0000_s1027" style="position:absolute;top:3095;width:68453;height:56563" coordorigin=",3095" coordsize="68453,5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11" o:spid="_x0000_s1028" style="position:absolute;left:68310;top:12763;width:0;height:48;visibility:visible;mso-wrap-style:square;v-text-anchor:top" coordsize="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12" o:spid="_x0000_s1029" style="position:absolute;left:68294;top:3921;width:159;height:55737;visibility:visible;mso-wrap-style:square;v-text-anchor:top" coordsize="10,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a8d7e7" strokecolor="#8ed6ef [1300]" strokeweight="0">
                    <v:path arrowok="t" o:connecttype="custom" o:connectlocs="14288,4759325;15875,4935538;14288,5108575;15875,5187950;12700,5254625;12700,5276850;14288,5451475;14288,5464175;14288,5511800;7938,5557838;6350,5572125;1588,5557838;1588,5541963;3175,5540375;7938,5497513;7938,5480050;9525,5473700;6350,5427663;6350,5276850;7938,4630738;15875,4051300;12700,3067050;12700,3141663;12700,3281363;14288,3870325;12700,3914775;9525,4005263;12700,4237038;14288,4452938;12700,4614863;7938,4149725;7938,3675063;6350,2946400;6350,1798638;7938,1838325;7938,2162175;9525,2640013;1588,2252663;3175,2095500;6350,1797050;7938,1125538;7938,1317625;9525,1517650;7938,1622425;6350,1797050;3175,1001713;1588,868363;1588,0;3175,395288;6350,560388;6350,630238;7938,860425;1588,477838;0,246063;0,93663;1588,84138;0,71438;0,4763" o:connectangles="0,0,0,0,0,0,0,0,0,0,0,0,0,0,0,0,0,0,0,0,0,0,0,0,0,0,0,0,0,0,0,0,0,0,0,0,0,0,0,0,0,0,0,0,0,0,0,0,0,0,0,0,0,0,0,0,0,0"/>
                    <o:lock v:ext="edit" verticies="t"/>
                  </v:shape>
                  <v:rect id="Rectangle 13" o:spid="_x0000_s1030" style="position:absolute;left:68357;top:10255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" fillcolor="#a8d7e7" strokecolor="#8ed6ef [1300]" strokeweight="0"/>
                  <v:shape id="Freeform 14" o:spid="_x0000_s1031" style="position:absolute;left:68437;top:58975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15" o:spid="_x0000_s1032" style="position:absolute;left:190;top:59499;width:16;height:95;visibility:visible;mso-wrap-style:square;v-text-anchor:top" coordsize="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16" o:spid="_x0000_s1033" style="position:absolute;left:158;top:59134;width:48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" path="m,l,3,2,7r1,4l3,15r,4l,2r,l,xe" fillcolor="#a8d7e7" strokecolor="#8ed6ef [1300]" strokeweight="0">
                    <v:path arrowok="t" o:connecttype="custom" o:connectlocs="0,0;0,4763;3175,11113;4763,17463;4763,23813;4763,30163;0,3175;0,3175;0,0" o:connectangles="0,0,0,0,0,0,0,0,0"/>
                  </v:shape>
                  <v:shape id="Freeform 17" o:spid="_x0000_s1034" style="position:absolute;left:158;top:58912;width:32;height:143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" path="m,l,1,2,3r,2l2,9,,9r,l,6,,4,,1,,xe" fillcolor="#a8d7e7" strokecolor="#8ed6ef [1300]" strokeweight="0">
                    <v:path arrowok="t" o:connecttype="custom" o:connectlocs="0,0;0,1588;3175,4763;3175,7938;3175,14288;0,14288;0,14288;0,9525;0,6350;0,1588;0,0" o:connectangles="0,0,0,0,0,0,0,0,0,0,0"/>
                  </v:shape>
                  <v:shape id="Freeform 18" o:spid="_x0000_s1035" style="position:absolute;left:158;top:49942;width:0;height:32;visibility:visible;mso-wrap-style:square;v-text-anchor:top" coordsize="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19" o:spid="_x0000_s1036" style="position:absolute;left:15;top:3159;width:191;height:55673;visibility:visible;mso-wrap-style:square;v-text-anchor:top" coordsize="12,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a8d7e7" strokecolor="#8ed6ef [1300]" strokeweight="0">
                    <v:path arrowok="t" o:connecttype="custom" o:connectlocs="17463,5286375;17463,5335588;17463,5473700;17463,5486400;17463,5494338;17463,5564188;14288,5319713;11113,5029200;11113,4933950;11113,4921250;17463,3762375;14288,4622800;9525,4576763;9525,4297363;9525,4187825;11113,3994150;11113,3903663;9525,3767138;12700,3046413;14288,3471863;17463,3614738;9525,3730625;9525,3484563;9525,3033713;12700,1882775;11113,2830513;6350,2500313;4763,2425700;6350,2286000;11113,1885950;9525,0;14288,9525;14288,25400;12700,26988;9525,69850;9525,87313;9525,88900;12700,142875;12700,214313;9525,876300;11113,1354138;12700,1876425;4763,1700213;4763,1619250;6350,1563688;4763,1330325;4763,1114425;4763,952500;3175,771525;3175,490538;3175,441325;3175,363538;6350,298450;4763,284163;4763,115888;3175,100013;4763,42863;9525,6350" o:connectangles="0,0,0,0,0,0,0,0,0,0,0,0,0,0,0,0,0,0,0,0,0,0,0,0,0,0,0,0,0,0,0,0,0,0,0,0,0,0,0,0,0,0,0,0,0,0,0,0,0,0,0,0,0,0,0,0,0,0"/>
                    <o:lock v:ext="edit" verticies="t"/>
                  </v:shape>
                  <v:rect id="Rectangle 20" o:spid="_x0000_s1037" style="position:absolute;left:127;top:52498;width:15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" fillcolor="#a8d7e7" strokecolor="#8ed6ef [1300]" strokeweight="0"/>
                  <v:shape id="Freeform 21" o:spid="_x0000_s1038" style="position:absolute;left:63;top:50276;width:127;height:16;visibility:visible;mso-wrap-style:square;v-text-anchor:top" coordsize="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" path="m8,l6,,3,1r,l,1,3,,6,,8,xe" fillcolor="#a8d7e7" strokecolor="#8ed6ef [1300]" strokeweight="0">
                    <v:path arrowok="t" o:connecttype="custom" o:connectlocs="12700,0;9525,0;4763,1588;4763,1588;0,1588;4763,0;9525,0;12700,0" o:connectangles="0,0,0,0,0,0,0,0"/>
                  </v:shape>
                  <v:shape id="Freeform 22" o:spid="_x0000_s1039" style="position:absolute;left:269;top:50244;width:350;height:48;visibility:visible;mso-wrap-style:square;v-text-anchor:top" coordsize="2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" path="m21,r,l22,,20,,17,,13,2,9,2,4,3,,3,21,xe" fillcolor="#a8d7e7" strokecolor="#8ed6ef [1300]" strokeweight="0">
                    <v:path arrowok="t" o:connecttype="custom" o:connectlocs="33338,0;33338,0;34925,0;31750,0;26988,0;20638,3175;14288,3175;6350,4763;0,4763;33338,0" o:connectangles="0,0,0,0,0,0,0,0,0,0"/>
                  </v:shape>
                  <v:shape id="Freeform 23" o:spid="_x0000_s1040" style="position:absolute;left:714;top:50244;width:206;height:0;visibility:visible;mso-wrap-style:square;v-text-anchor:top" coordsize="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24" o:spid="_x0000_s1041" style="position:absolute;left:11699;top:50244;width:48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25" o:spid="_x0000_s1042" style="position:absolute;left:1000;top:50101;width:67437;height:175;visibility:visible;mso-wrap-style:square;v-text-anchor:top" coordsize="424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a8d7e7" strokecolor="#8ed6ef [1300]" strokeweight="0">
                    <v:path arrowok="t" o:connecttype="custom" o:connectlocs="762000,11113;819150,14288;322263,17463;114300,17463;107950,14288;90488,17463;1588,17463;149225,14288;647700,11113;704850,11113;1589088,9525;1768475,9525;1528763,14288;1038225,14288;1198563,9525;1444625,9525;2517775,9525;2819400,9525;2578100,12700;2232025,17463;1901825,9525;2057400,11113;2187575,9525;3736975,4763;3802063,4763;3805238,11113;2913063,12700;3222625,6350;3713163,6350;4627563,3175;4716463,3175;4776788,4763;4271963,12700;3929063,4763;4341813,4763;6143625,3175;6192838,3175;6253163,3175;6294438,3175;6372225,4763;6594475,4763;6623050,4763;6678613,4763;6724650,9525;6743700,9525;6726238,14288;6705600,14288;6702425,12700;6665913,9525;6642100,9525;6627813,6350;6591300,11113;6535738,11113;6356350,11113;5767388,3175;5972175,0;5721350,3175;5314950,12700;4808538,6350;5027613,4763;5365750,3175;5500688,3175" o:connectangles="0,0,0,0,0,0,0,0,0,0,0,0,0,0,0,0,0,0,0,0,0,0,0,0,0,0,0,0,0,0,0,0,0,0,0,0,0,0,0,0,0,0,0,0,0,0,0,0,0,0,0,0,0,0,0,0,0,0,0,0,0,0"/>
                    <o:lock v:ext="edit" verticies="t"/>
                  </v:shape>
                  <v:rect id="Rectangle 26" o:spid="_x0000_s1043" style="position:absolute;left:8667;top:50212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" fillcolor="#a8d7e7" strokecolor="#8ed6ef [1300]" strokeweight="0"/>
                  <v:shape id="Freeform 27" o:spid="_x0000_s1044" style="position:absolute;left:67595;top:50133;width:6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28" o:spid="_x0000_s1045" style="position:absolute;left:68246;top:40671;width:127;height:3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" path="m5,l7,,8,,7,2,,2,5,xe" fillcolor="#a8d7e7" strokecolor="#8ed6ef [1300]" strokeweight="0">
                    <v:path arrowok="t" o:connecttype="custom" o:connectlocs="7938,0;11113,0;12700,0;11113,3175;0,3175;7938,0" o:connectangles="0,0,0,0,0,0"/>
                  </v:shape>
                  <v:shape id="Freeform 29" o:spid="_x0000_s1046" style="position:absolute;left:67818;top:40671;width:349;height:48;visibility:visible;mso-wrap-style:square;v-text-anchor:top" coordsize="2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" path="m18,r4,l1,3r,l,3r2,l5,3,9,2r4,l18,xe" fillcolor="#a8d7e7" strokecolor="#8ed6ef [1300]" strokeweight="0">
                    <v:path arrowok="t" o:connecttype="custom" o:connectlocs="28575,0;34925,0;1588,4763;1588,4763;0,4763;3175,4763;7938,4763;14288,3175;20638,3175;28575,0" o:connectangles="0,0,0,0,0,0,0,0,0,0"/>
                  </v:shape>
                  <v:shape id="Freeform 30" o:spid="_x0000_s1047" style="position:absolute;left:67516;top:40719;width:206;height:0;visibility:visible;mso-wrap-style:square;v-text-anchor:top" coordsize="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" path="m8,r5,l12,,11,,9,,7,,5,,3,,,,2,,5,,8,xe" fillcolor="#a8d7e7" strokecolor="#8ed6ef [1300]" strokeweight="0">
                    <v:path arrowok="t" o:connecttype="custom" o:connectlocs="12700,0;20638,0;19050,0;17463,0;14288,0;11113,0;7938,0;4763,0;0,0;3175,0;7938,0;12700,0" o:connectangles="0,0,0,0,0,0,0,0,0,0,0,0"/>
                  </v:shape>
                  <v:shape id="Freeform 31" o:spid="_x0000_s1048" style="position:absolute;left:56689;top:40719;width:48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32" o:spid="_x0000_s1049" style="position:absolute;top:40703;width:67437;height:159;visibility:visible;mso-wrap-style:square;v-text-anchor:top" coordsize="42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a8d7e7" strokecolor="#8ed6ef [1300]" strokeweight="0">
                    <v:path arrowok="t" o:connecttype="custom" o:connectlocs="2058988,14288;2471738,3175;2814638,12700;2405063,12700;2046288,12700;1971675,12700;2408238,3175;1957388,12700;1841500,15875;1385888,14288;1279525,14288;1060450,14288;1427163,3175;3532188,9525;3032125,12700;2955925,12700;2940050,9525;3778250,3175;5849938,3175;5514975,7938;5208588,9525;5095875,7938;4892675,9525;5562600,3175;41275,1588;41275,3175;66675,7938;101600,7938;114300,7938;142875,7938;195263,7938;284163,6350;981075,7938;812800,14288;577850,14288;506413,14288;446088,14288;384175,12700;239713,12700;128588,14288;76200,14288;22225,9525;0,7938;11113,1588;4883150,1588;4833938,6350;4584700,7938;4543425,7938;4368800,7938;4075113,7938;4062413,1588;4206875,3175;6496050,1588;6629400,0;6645275,0;6711950,0;6743700,1588;6264275,3175;6069013,6350;5983288,6350;5867400,6350;6407150,0" o:connectangles="0,0,0,0,0,0,0,0,0,0,0,0,0,0,0,0,0,0,0,0,0,0,0,0,0,0,0,0,0,0,0,0,0,0,0,0,0,0,0,0,0,0,0,0,0,0,0,0,0,0,0,0,0,0,0,0,0,0,0,0,0,0"/>
                    <o:lock v:ext="edit" verticies="t"/>
                  </v:shape>
                  <v:rect id="Rectangle 33" o:spid="_x0000_s1050" style="position:absolute;left:59769;top:40767;width: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" fillcolor="#a8d7e7" strokecolor="#8ed6ef [1300]" strokeweight="0"/>
                  <v:shape id="Freeform 34" o:spid="_x0000_s1051" style="position:absolute;left:762;top:40846;width:63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35" o:spid="_x0000_s1052" style="position:absolute;left:63;top:31464;width:127;height:0;visibility:visible;mso-wrap-style:square;v-text-anchor:top" coordsize="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" path="m8,l4,,3,,1,,,,1,,4,,8,xe" fillcolor="#a8d7e7" strokecolor="#8ed6ef [1300]" strokeweight="0">
                    <v:path arrowok="t" o:connecttype="custom" o:connectlocs="12700,0;6350,0;4763,0;1588,0;0,0;1588,0;6350,0;12700,0" o:connectangles="0,0,0,0,0,0,0,0"/>
                  </v:shape>
                  <v:shape id="Freeform 36" o:spid="_x0000_s1053" style="position:absolute;left:269;top:31416;width:350;height:48;visibility:visible;mso-wrap-style:square;v-text-anchor:top" coordsize="2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" path="m21,r,l22,1r-2,l17,1r-4,l9,3,4,3,,3,21,xe" fillcolor="#a8d7e7" strokecolor="#8ed6ef [1300]" strokeweight="0">
                    <v:path arrowok="t" o:connecttype="custom" o:connectlocs="33338,0;33338,0;34925,1588;31750,1588;26988,1588;20638,1588;14288,4763;6350,4763;0,4763;33338,0" o:connectangles="0,0,0,0,0,0,0,0,0,0"/>
                  </v:shape>
                  <v:shape id="Freeform 37" o:spid="_x0000_s1054" style="position:absolute;left:714;top:31416;width:206;height:16;visibility:visible;mso-wrap-style:square;v-text-anchor:top" coordsize="1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" path="m13,l11,1,7,1,5,1,,1r1,l2,,3,,6,,7,r3,l13,xe" fillcolor="#a8d7e7" strokecolor="#8ed6ef [1300]" strokeweight="0">
                    <v:path arrowok="t" o:connecttype="custom" o:connectlocs="20638,0;17463,1588;11113,1588;7938,1588;0,1588;1588,1588;3175,0;4763,0;9525,0;11113,0;15875,0;20638,0" o:connectangles="0,0,0,0,0,0,0,0,0,0,0,0"/>
                  </v:shape>
                  <v:shape id="Freeform 38" o:spid="_x0000_s1055" style="position:absolute;left:11699;top:31416;width:48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39" o:spid="_x0000_s1056" style="position:absolute;left:1000;top:31289;width:67437;height:175;visibility:visible;mso-wrap-style:square;v-text-anchor:top" coordsize="424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a8d7e7" strokecolor="#8ed6ef [1300]" strokeweight="0">
                    <v:path arrowok="t" o:connecttype="custom" o:connectlocs="762000,11113;819150,12700;322263,17463;114300,17463;107950,14288;90488,17463;1588,14288;149225,14288;647700,11113;704850,7938;1535113,7938;1676400,6350;1855788,12700;1150938,12700;885825,12700;1266825,6350;2454275,7938;2703513,6350;2630488,12700;2381250,14288;1901825,7938;2000250,7938;2181225,6350;2228850,6350;3802063,3175;3802063,7938;2965450,11113;3198813,6350;3711575,4763;4684713,3175;4695825,3175;4772025,4763;4335463,11113;3868738,4763;4048125,4763;5972175,0;6178550,0;6245225,3175;6296025,0;6373813,4763;6596063,3175;6618288,3175;6665913,3175;6723063,6350;6743700,7938;6723063,12700;6708775,12700;6704013,11113;6662738,7938;6638925,7938;6627813,6350;6581775,11113;6521450,7938;6257925,6350;5802313,0;5527675,0;5716588,0;5097463,7938;4841875,4763;5156200,4763;5373688,3175;5527675,0" o:connectangles="0,0,0,0,0,0,0,0,0,0,0,0,0,0,0,0,0,0,0,0,0,0,0,0,0,0,0,0,0,0,0,0,0,0,0,0,0,0,0,0,0,0,0,0,0,0,0,0,0,0,0,0,0,0,0,0,0,0,0,0,0,0"/>
                    <o:lock v:ext="edit" verticies="t"/>
                  </v:shape>
                  <v:rect id="Rectangle 40" o:spid="_x0000_s1057" style="position:absolute;left:8667;top:31369;width: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" fillcolor="#a8d7e7" strokecolor="#8ed6ef [1300]" strokeweight="0"/>
                  <v:shape id="Freeform 41" o:spid="_x0000_s1058" style="position:absolute;left:67595;top:31321;width:6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42" o:spid="_x0000_s1059" style="position:absolute;left:68246;top:21891;width:127;height:16;visibility:visible;mso-wrap-style:square;v-text-anchor:top" coordsize="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" path="m5,l7,,8,,7,,3,1,,1,3,,5,xe" fillcolor="#a8d7e7" strokecolor="#8ed6ef [1300]" strokeweight="0">
                    <v:path arrowok="t" o:connecttype="custom" o:connectlocs="7938,0;11113,0;12700,0;11113,0;4763,1588;0,1588;4763,0;7938,0" o:connectangles="0,0,0,0,0,0,0,0"/>
                  </v:shape>
                  <v:shape id="Freeform 43" o:spid="_x0000_s1060" style="position:absolute;left:67818;top:21891;width:349;height:32;visibility:visible;mso-wrap-style:square;v-text-anchor:top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" path="m18,r4,l1,2r,l,2r2,l5,2,9,1,13,r5,xe" fillcolor="#a8d7e7" strokecolor="#8ed6ef [1300]" strokeweight="0">
                    <v:path arrowok="t" o:connecttype="custom" o:connectlocs="28575,0;34925,0;1588,3175;1588,3175;0,3175;3175,3175;7938,3175;14288,1588;20638,0;28575,0" o:connectangles="0,0,0,0,0,0,0,0,0,0"/>
                  </v:shape>
                  <v:shape id="Freeform 44" o:spid="_x0000_s1061" style="position:absolute;left:67516;top:21907;width:206;height:16;visibility:visible;mso-wrap-style:square;v-text-anchor:top" coordsize="1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" path="m8,r5,1l12,1r-1,l9,1,7,1,5,1,3,1,,1r2,l5,1,8,xe" fillcolor="#a8d7e7" strokecolor="#8ed6ef [1300]" strokeweight="0">
                    <v:path arrowok="t" o:connecttype="custom" o:connectlocs="12700,0;20638,1588;19050,1588;17463,1588;14288,1588;11113,1588;7938,1588;4763,1588;0,1588;3175,1588;7938,1588;12700,0" o:connectangles="0,0,0,0,0,0,0,0,0,0,0,0"/>
                  </v:shape>
                  <v:shape id="Freeform 45" o:spid="_x0000_s1062" style="position:absolute;left:56689;top:21923;width:48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46" o:spid="_x0000_s1063" style="position:absolute;top:21907;width:67437;height:159;visibility:visible;mso-wrap-style:square;v-text-anchor:top" coordsize="42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a8d7e7" strokecolor="#8ed6ef [1300]" strokeweight="0">
                    <v:path arrowok="t" o:connecttype="custom" o:connectlocs="2058988,14288;2925763,6350;2732088,12700;2065338,12700;1968500,12700;1974850,6350;1809750,6350;1900238,11113;1398588,14288;1358900,14288;1158875,12700;982663,14288;3806825,7938;3225800,11113;2987675,12700;2943225,12700;3165475,6350;3902075,4763;5854700,6350;5438775,7938;5184775,7938;5051425,7938;4895850,1588;5634038,1588;34925,1588;39688,4763;80963,6350;103188,7938;115888,7938;161925,6350;222250,6350;533400,7938;908050,12700;600075,14288;536575,14288;482600,14288;450850,14288;365125,12700;149225,12700;112713,12700;53975,12700;15875,7938;0,6350;20638,1588;4838700,7938;4781550,7938;4567238,7938;4529138,7938;4224338,7938;3924300,7938;4164013,1588;4511675,0;6629400,0;6635750,0;6651625,0;6742113,0;6594475,0;6096000,4763;6038850,6350;5981700,6350;5924550,1588;6421438,0" o:connectangles="0,0,0,0,0,0,0,0,0,0,0,0,0,0,0,0,0,0,0,0,0,0,0,0,0,0,0,0,0,0,0,0,0,0,0,0,0,0,0,0,0,0,0,0,0,0,0,0,0,0,0,0,0,0,0,0,0,0,0,0,0,0"/>
                    <o:lock v:ext="edit" verticies="t"/>
                  </v:shape>
                  <v:rect id="Rectangle 47" o:spid="_x0000_s1064" style="position:absolute;left:59769;top:21971;width: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" fillcolor="#a8d7e7" strokecolor="#8ed6ef [1300]" strokeweight="0"/>
                  <v:shape id="Freeform 48" o:spid="_x0000_s1065" style="position:absolute;left:762;top:22050;width:63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49" o:spid="_x0000_s1066" style="position:absolute;left:63;top:12620;width:127;height:3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" path="m8,l4,2,3,2,,2,4,,8,xe" fillcolor="#a8d7e7" strokecolor="#8ed6ef [1300]" strokeweight="0">
                    <v:path arrowok="t" o:connecttype="custom" o:connectlocs="12700,0;6350,3175;4763,3175;0,3175;6350,0;12700,0" o:connectangles="0,0,0,0,0,0"/>
                  </v:shape>
                  <v:shape id="Freeform 50" o:spid="_x0000_s1067" style="position:absolute;left:269;top:12604;width:350;height:48;visibility:visible;mso-wrap-style:square;v-text-anchor:top" coordsize="2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" path="m21,r,l22,,20,,17,,13,1,9,1,4,3,,3,21,xe" fillcolor="#a8d7e7" strokecolor="#8ed6ef [1300]" strokeweight="0">
                    <v:path arrowok="t" o:connecttype="custom" o:connectlocs="33338,0;33338,0;34925,0;31750,0;26988,0;20638,1588;14288,1588;6350,4763;0,4763;33338,0" o:connectangles="0,0,0,0,0,0,0,0,0,0"/>
                  </v:shape>
                  <v:shape id="Freeform 51" o:spid="_x0000_s1068" style="position:absolute;left:714;top:12604;width:206;height:0;visibility:visible;mso-wrap-style:square;v-text-anchor:top" coordsize="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52" o:spid="_x0000_s1069" style="position:absolute;left:11699;top:12604;width:48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53" o:spid="_x0000_s1070" style="position:absolute;left:1000;top:12461;width:67437;height:159;visibility:visible;mso-wrap-style:square;v-text-anchor:top" coordsize="42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a8d7e7" strokecolor="#8ed6ef [1300]" strokeweight="0">
                    <v:path arrowok="t" o:connecttype="custom" o:connectlocs="762000,9525;819150,14288;322263,15875;114300,15875;107950,14288;90488,15875;1588,15875;149225,14288;647700,9525;704850,9525;1589088,7938;1768475,7938;1528763,14288;1038225,14288;1198563,7938;1444625,7938;2517775,7938;2819400,7938;2578100,12700;2232025,15875;1901825,7938;2057400,9525;2187575,7938;3736975,3175;3802063,3175;3805238,9525;2913063,12700;3209925,6350;3711575,3175;4684713,1588;4695825,3175;4772025,3175;4335463,12700;3811588,6350;4002088,3175;4903788,0;6165850,1588;6235700,1588;6296025,1588;6359525,3175;6503988,3175;6615113,1588;6665913,1588;6719888,6350;6742113,7938;6737350,12700;6696075,14288;6702425,12700;6686550,7938;6645275,6350;6629400,7938;6608763,7938;6557963,9525;6475413,9525;5770563,7938;5908675,1588;5646738,1588;5495925,9525;4787900,3175;4902200,0;5357813,1588;5462588,1588" o:connectangles="0,0,0,0,0,0,0,0,0,0,0,0,0,0,0,0,0,0,0,0,0,0,0,0,0,0,0,0,0,0,0,0,0,0,0,0,0,0,0,0,0,0,0,0,0,0,0,0,0,0,0,0,0,0,0,0,0,0,0,0,0,0"/>
                    <o:lock v:ext="edit" verticies="t"/>
                  </v:shape>
                  <v:rect id="Rectangle 54" o:spid="_x0000_s1071" style="position:absolute;left:8667;top:12557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" fillcolor="#a8d7e7" strokecolor="#8ed6ef [1300]" strokeweight="0"/>
                  <v:shape id="Freeform 55" o:spid="_x0000_s1072" style="position:absolute;left:67595;top:12477;width:6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56" o:spid="_x0000_s1073" style="position:absolute;left:58689;top:59499;width:16;height:95;visibility:visible;mso-wrap-style:square;v-text-anchor:top" coordsize="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" path="m,l1,5,,6,,xe" fillcolor="#a8d7e7" strokecolor="#8ed6ef [1300]" strokeweight="0">
                    <v:path arrowok="t" o:connecttype="custom" o:connectlocs="0,0;1588,7938;0,9525;0,0" o:connectangles="0,0,0,0"/>
                  </v:shape>
                  <v:shape id="Freeform 57" o:spid="_x0000_s1074" style="position:absolute;left:58642;top:59134;width:47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" path="m2,r,3l2,7r1,4l3,15r,4l,2r2,l2,xe" fillcolor="#a8d7e7" strokecolor="#8ed6ef [1300]" strokeweight="0">
                    <v:path arrowok="t" o:connecttype="custom" o:connectlocs="3175,0;3175,4763;3175,11113;4763,17463;4763,23813;4763,30163;0,3175;3175,3175;3175,0" o:connectangles="0,0,0,0,0,0,0,0,0"/>
                  </v:shape>
                  <v:shape id="Freeform 58" o:spid="_x0000_s1075" style="position:absolute;left:58642;top:58912;width:32;height:143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" path="m,l2,1r,2l2,5r,4l2,9r,l2,6,2,4,2,1,,xe" fillcolor="#a8d7e7" strokecolor="#8ed6ef [1300]" strokeweight="0">
                    <v:path arrowok="t" o:connecttype="custom" o:connectlocs="0,0;3175,1588;3175,4763;3175,7938;3175,14288;3175,14288;3175,14288;3175,9525;3175,6350;3175,1588;0,0" o:connectangles="0,0,0,0,0,0,0,0,0,0,0"/>
                  </v:shape>
                  <v:shape id="Freeform 59" o:spid="_x0000_s1076" style="position:absolute;left:58674;top:49942;width:0;height:32;visibility:visible;mso-wrap-style:square;v-text-anchor:top" coordsize="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60" o:spid="_x0000_s1077" style="position:absolute;left:58515;top:3095;width:174;height:55737;visibility:visible;mso-wrap-style:square;v-text-anchor:top" coordsize="11,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a8d7e7" strokecolor="#8ed6ef [1300]" strokeweight="0">
                    <v:path arrowok="t" o:connecttype="custom" o:connectlocs="11113,1588;15875,15875;12700,31750;11113,33338;6350,76200;9525,93663;6350,95250;11113,149225;11113,220663;6350,882650;9525,1423988;11113,1887538;11113,2819400;12700,3319463;12700,3476625;15875,3903663;12700,4657725;12700,4838700;17463,5307013;17463,5422900;15875,5481638;17463,5494338;17463,5568950;15875,5573713;12700,5176838;11113,5013325;11113,4943475;9525,4710113;9525,4448175;9525,4256088;6350,4056063;9525,3951288;9525,3775075;9525,3746500;9525,3490913;6350,3040063;4763,2647950;3175,2486025;4763,2433638;4763,2259013;3175,1708150;4763,1627188;6350,1570038;4763,1243013;3175,1090613;3175,944563;3175,777875;3175,496888;3175,447675;3175,369888;6350,304800;4763,290513;3175,122238;3175,106363;4763,49213;9525,12700" o:connectangles="0,0,0,0,0,0,0,0,0,0,0,0,0,0,0,0,0,0,0,0,0,0,0,0,0,0,0,0,0,0,0,0,0,0,0,0,0,0,0,0,0,0,0,0,0,0,0,0,0,0,0,0,0,0,0,0"/>
                    <o:lock v:ext="edit" verticies="t"/>
                  </v:shape>
                  <v:rect id="Rectangle 61" o:spid="_x0000_s1078" style="position:absolute;left:58626;top:52498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" fillcolor="#a8d7e7" strokecolor="#8ed6ef [1300]" strokeweight="0"/>
                  <v:shape id="Freeform 62" o:spid="_x0000_s1079" style="position:absolute;left:48768;top:3921;width:174;height:55737;visibility:visible;mso-wrap-style:square;v-text-anchor:top" coordsize="11,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a8d7e7" strokecolor="#8ed6ef [1300]" strokeweight="0">
                    <v:path arrowok="t" o:connecttype="custom" o:connectlocs="3175,0;4763,395288;6350,560388;6350,630238;11113,857250;9525,1125538;11113,1317625;11113,1517650;9525,1622425;9525,1798638;11113,1825625;9525,2082800;11113,2533650;12700,2925763;15875,3087688;12700,3140075;12700,3314700;15875,3863975;12700,3943350;11113,4003675;15875,4329113;15875,4483100;15875,4622800;17463,4759325;17463,4935538;15875,5108575;17463,5187950;12700,5254625;12700,5276850;15875,5451475;15875,5464175;15875,5511800;11113,5557838;6350,5572125;3175,5557838;4763,5541963;6350,5540375;11113,5497513;9525,5480050;11113,5473700;6350,5427663;6350,5276850;9525,4629150;6350,4008438;6350,3336925;6350,2652713;4763,2093913;4763,2095500;4763,1263650;4763,889000;3175,477838;0,246063;0,93663;3175,84138;0,71438;3175,4763" o:connectangles="0,0,0,0,0,0,0,0,0,0,0,0,0,0,0,0,0,0,0,0,0,0,0,0,0,0,0,0,0,0,0,0,0,0,0,0,0,0,0,0,0,0,0,0,0,0,0,0,0,0,0,0,0,0,0,0"/>
                    <o:lock v:ext="edit" verticies="t"/>
                  </v:shape>
                  <v:shape id="Freeform 63" o:spid="_x0000_s1080" style="position:absolute;left:48831;top:10255;width:32;height:0;visibility:visible;mso-wrap-style:square;v-text-anchor:top" coordsize="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" path="m,l2,,,,,xe" fillcolor="#a8d7e7" strokecolor="#8ed6ef [1300]" strokeweight="0">
                    <v:path arrowok="t" o:connecttype="custom" o:connectlocs="0,0;3175,0;0,0;0,0" o:connectangles="0,0,0,0"/>
                  </v:shape>
                  <v:shape id="Freeform 64" o:spid="_x0000_s1081" style="position:absolute;left:48926;top:58975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65" o:spid="_x0000_s1082" style="position:absolute;left:39179;top:59499;width:16;height:95;visibility:visible;mso-wrap-style:square;v-text-anchor:top" coordsize="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66" o:spid="_x0000_s1083" style="position:absolute;left:39147;top:59134;width:48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" path="m,l,3,2,7r,4l3,15r,4l,2r,l,xe" fillcolor="#a8d7e7" strokecolor="#8ed6ef [1300]" strokeweight="0">
                    <v:path arrowok="t" o:connecttype="custom" o:connectlocs="0,0;0,4763;3175,11113;3175,17463;4763,23813;4763,30163;0,3175;0,3175;0,0" o:connectangles="0,0,0,0,0,0,0,0,0"/>
                  </v:shape>
                  <v:shape id="Freeform 67" o:spid="_x0000_s1084" style="position:absolute;left:39147;top:58912;width:32;height:143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" path="m,l,1,,3,2,5,,9r,l,9,,6,,4,,1,,xe" fillcolor="#a8d7e7" strokecolor="#8ed6ef [1300]" strokeweight="0">
                    <v:path arrowok="t" o:connecttype="custom" o:connectlocs="0,0;0,1588;0,4763;3175,7938;0,14288;0,14288;0,14288;0,9525;0,6350;0,1588;0,0" o:connectangles="0,0,0,0,0,0,0,0,0,0,0"/>
                  </v:shape>
                  <v:shape id="Freeform 68" o:spid="_x0000_s1085" style="position:absolute;left:39147;top:49942;width:0;height:32;visibility:visible;mso-wrap-style:square;v-text-anchor:top" coordsize="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69" o:spid="_x0000_s1086" style="position:absolute;left:39004;top:3143;width:175;height:55689;visibility:visible;mso-wrap-style:square;v-text-anchor:top" coordsize="11,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a8d7e7" strokecolor="#8ed6ef [1300]" strokeweight="0">
                    <v:path arrowok="t" o:connecttype="custom" o:connectlocs="11113,0;14288,4763;14288,28575;12700,30163;7938,65088;7938,84138;7938,90488;11113,128588;11113,219075;7938,728663;7938,1355725;11113,1881188;11113,2622550;14288,3314700;12700,3471863;17463,3763963;12700,4624388;14288,4770438;17463,5295900;14288,5364163;17463,5475288;17463,5487988;17463,5568950;14288,5568950;14288,5316538;11113,5024438;11113,4938713;7938,4814888;6350,4440238;7938,4283075;7938,4110038;11113,3973513;7938,3784600;7938,3759200;7938,3487738;7938,3143250;4763,2786063;6350,2498725;4763,2427288;6350,2292350;1588,1701800;4763,1620838;6350,1565275;4763,1331913;4763,1116013;4763,954088;1588,844550;1588,658813;1588,474663;1588,395288;4763,333375;4763,298450;4763,192088;1588,109538;1588,57150;6350,14288;11113,0" o:connectangles="0,0,0,0,0,0,0,0,0,0,0,0,0,0,0,0,0,0,0,0,0,0,0,0,0,0,0,0,0,0,0,0,0,0,0,0,0,0,0,0,0,0,0,0,0,0,0,0,0,0,0,0,0,0,0,0,0"/>
                    <o:lock v:ext="edit" verticies="t"/>
                  </v:shape>
                  <v:rect id="Rectangle 70" o:spid="_x0000_s1087" style="position:absolute;left:39116;top:52498;width:15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" fillcolor="#a8d7e7" strokecolor="#8ed6ef [1300]" strokeweight="0"/>
                  <v:shape id="Freeform 71" o:spid="_x0000_s1088" style="position:absolute;left:29289;top:12763;width:0;height:48;visibility:visible;mso-wrap-style:square;v-text-anchor:top" coordsize="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72" o:spid="_x0000_s1089" style="position:absolute;left:29257;top:3921;width:175;height:55737;visibility:visible;mso-wrap-style:square;v-text-anchor:top" coordsize="11,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a8d7e7" strokecolor="#8ed6ef [1300]" strokeweight="0">
                    <v:path arrowok="t" o:connecttype="custom" o:connectlocs="3175,0;4763,395288;6350,560388;6350,630238;7938,862013;7938,1125538;7938,1317625;7938,1517650;7938,1622425;6350,1798638;7938,1827213;7938,2082800;7938,2533650;11113,2925763;12700,3087688;11113,3140075;12700,3314700;14288,3867150;12700,3948113;11113,4003675;12700,4237038;12700,4452938;12700,4614863;14288,4724400;14288,4908550;14288,5094288;14288,5173663;12700,5235575;12700,5270500;12700,5376863;14288,5459413;14288,5511800;11113,5554663;7938,5573713;3175,5561013;3175,5540375;4763,5538788;7938,5503863;7938,5484813;7938,5478463;6350,5424488;4763,5351463;7938,4691063;7938,4149725;6350,3684588;6350,2747963;3175,2252663;4763,2095500;3175,1668463;3175,915988;4763,735013;0,266700;0,149225;0,92075;0,79375;0,4763" o:connectangles="0,0,0,0,0,0,0,0,0,0,0,0,0,0,0,0,0,0,0,0,0,0,0,0,0,0,0,0,0,0,0,0,0,0,0,0,0,0,0,0,0,0,0,0,0,0,0,0,0,0,0,0,0,0,0,0"/>
                    <o:lock v:ext="edit" verticies="t"/>
                  </v:shape>
                  <v:rect id="Rectangle 73" o:spid="_x0000_s1090" style="position:absolute;left:29321;top:10255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" fillcolor="#a8d7e7" strokecolor="#8ed6ef [1300]" strokeweight="0"/>
                  <v:shape id="Freeform 74" o:spid="_x0000_s1091" style="position:absolute;left:29400;top:58975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75" o:spid="_x0000_s1092" style="position:absolute;left:19653;top:59499;width:0;height:95;visibility:visible;mso-wrap-style:square;v-text-anchor:top" coordsize="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" path="m,l,5,,6,,xe" fillcolor="#a8d7e7" strokecolor="#8ed6ef [1300]" strokeweight="0">
                    <v:path arrowok="t" o:connecttype="custom" o:connectlocs="0,0;0,7938;0,9525;0,0" o:connectangles="0,0,0,0"/>
                  </v:shape>
                  <v:shape id="Freeform 76" o:spid="_x0000_s1093" style="position:absolute;left:19621;top:59134;width:32;height:302;visibility:visible;mso-wrap-style:square;v-text-anchor:top" coordsize="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" path="m1,r,3l1,7r1,4l2,15r,4l,2r1,l1,xe" fillcolor="#a8d7e7" strokecolor="#8ed6ef [1300]" strokeweight="0">
                    <v:path arrowok="t" o:connecttype="custom" o:connectlocs="1588,0;1588,4763;1588,11113;3175,17463;3175,23813;3175,30163;0,3175;1588,3175;1588,0" o:connectangles="0,0,0,0,0,0,0,0,0"/>
                  </v:shape>
                  <v:shape id="Freeform 77" o:spid="_x0000_s1094" style="position:absolute;left:19621;top:58912;width:16;height:143;visibility:visible;mso-wrap-style:square;v-text-anchor:top" coordsize="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" path="m,l1,1r,2l1,5r,4l1,9r,l,6,1,4,,1,,xe" fillcolor="#a8d7e7" strokecolor="#8ed6ef [1300]" strokeweight="0">
                    <v:path arrowok="t" o:connecttype="custom" o:connectlocs="0,0;1588,1588;1588,4763;1588,7938;1588,14288;1588,14288;1588,14288;0,9525;1588,6350;0,1588;0,0" o:connectangles="0,0,0,0,0,0,0,0,0,0,0"/>
                  </v:shape>
                  <v:shape id="Freeform 78" o:spid="_x0000_s1095" style="position:absolute;left:19637;top:49942;width:0;height:32;visibility:visible;mso-wrap-style:square;v-text-anchor:top" coordsize="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79" o:spid="_x0000_s1096" style="position:absolute;left:19494;top:3159;width:159;height:55673;visibility:visible;mso-wrap-style:square;v-text-anchor:top" coordsize="10,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a8d7e7" strokecolor="#8ed6ef [1300]" strokeweight="0">
                    <v:path arrowok="t" o:connecttype="custom" o:connectlocs="12700,6350;12700,25400;9525,26988;6350,69850;7938,87313;6350,88900;9525,142875;9525,214313;6350,876300;7938,1489075;9525,2036763;9525,2825750;12700,3392488;12700,3470275;12700,4040188;14288,4678363;14288,4889500;15875,5308600;15875,5473700;14288,5480050;15875,5492750;14288,5562600;14288,5441950;9525,5029200;7938,4981575;9525,4929188;6350,4700588;6350,4370388;7938,4219575;7938,3992563;7938,3949700;7938,3768725;6350,3724275;7938,3443288;7938,3033713;4763,2497138;4763,2455863;4763,2427288;4763,2259013;4763,1701800;4763,1624013;6350,1560513;0,1149350;0,1050925;1588,936625;1588,771525;0,490538;1588,441325;1588,363538;4763,298450;4763,284163;1588,115888;1588,100013;1588,42863;7938,6350;12700,0" o:connectangles="0,0,0,0,0,0,0,0,0,0,0,0,0,0,0,0,0,0,0,0,0,0,0,0,0,0,0,0,0,0,0,0,0,0,0,0,0,0,0,0,0,0,0,0,0,0,0,0,0,0,0,0,0,0,0,0"/>
                    <o:lock v:ext="edit" verticies="t"/>
                  </v:shape>
                  <v:rect id="Rectangle 80" o:spid="_x0000_s1097" style="position:absolute;left:19573;top:52498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" fillcolor="#a8d7e7" strokecolor="#8ed6ef [1300]" strokeweight="0"/>
                  <v:shape id="Freeform 81" o:spid="_x0000_s1098" style="position:absolute;left:68262;top:3317;width:48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" path="m2,l3,17r,l3,19r,-4l2,12,2,8,,4,2,xe" fillcolor="#a8d7e7" strokecolor="#8ed6ef [1300]" strokeweight="0">
                    <v:path arrowok="t" o:connecttype="custom" o:connectlocs="3175,0;4763,26988;4763,26988;4763,30163;4763,23813;3175,19050;3175,12700;0,6350;3175,0" o:connectangles="0,0,0,0,0,0,0,0,0"/>
                  </v:shape>
                  <v:shape id="Freeform 82" o:spid="_x0000_s1099" style="position:absolute;left:68310;top:3683;width:0;height:158;visibility:visible;mso-wrap-style:square;v-text-anchor:top" coordsize="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" path="m,l,1,,3,,6,,9r,1l,9,,7,,3,,1,,xe" fillcolor="#a8d7e7" strokecolor="#8ed6ef [1300]" strokeweight="0">
                    <v:path arrowok="t" o:connecttype="custom" o:connectlocs="0,0;0,1588;0,4763;0,9525;0,14288;0,15875;0,14288;0,11113;0,4763;0,1588;0,0" o:connectangles="0,0,0,0,0,0,0,0,0,0,0"/>
                  </v:shape>
                  <v:shape id="Freeform 83" o:spid="_x0000_s1100" style="position:absolute;left:47;top:3714;width:16;height:6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" path="m1,l,4,,3,,1,1,xe" fillcolor="#a8d7e7" strokecolor="#8ed6ef [1300]" strokeweight="0">
                    <v:path arrowok="t" o:connecttype="custom" o:connectlocs="1588,0;0,6350;0,4763;0,1588;1588,0" o:connectangles="0,0,0,0,0"/>
                  </v:shape>
                  <v:shape id="Freeform 84" o:spid="_x0000_s1101" style="position:absolute;left:58547;top:3714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85" o:spid="_x0000_s1102" style="position:absolute;left:48768;top:3317;width:47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" path="m,l3,17r-1,l2,19r,-4l2,12,,8,,4,,xe" fillcolor="#a8d7e7" strokecolor="#8ed6ef [1300]" strokeweight="0">
                    <v:path arrowok="t" o:connecttype="custom" o:connectlocs="0,0;4763,26988;3175,26988;3175,30163;3175,23813;3175,19050;0,12700;0,6350;0,0" o:connectangles="0,0,0,0,0,0,0,0,0"/>
                  </v:shape>
                  <v:shape id="Freeform 86" o:spid="_x0000_s1103" style="position:absolute;left:48799;top:3683;width:16;height:158;visibility:visible;mso-wrap-style:square;v-text-anchor:top" coordsize="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" path="m,l,1,1,3,,6,1,9r,1l,9,,7,,3,,1,,xe" fillcolor="#a8d7e7" strokecolor="#8ed6ef [1300]" strokeweight="0">
                    <v:path arrowok="t" o:connecttype="custom" o:connectlocs="0,0;0,1588;1588,4763;0,9525;1588,14288;1588,15875;0,14288;0,11113;0,4763;0,1588;0,0" o:connectangles="0,0,0,0,0,0,0,0,0,0,0"/>
                  </v:shape>
                  <v:shape id="Freeform 87" o:spid="_x0000_s1104" style="position:absolute;left:39020;top:3714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88" o:spid="_x0000_s1105" style="position:absolute;left:29241;top:3317;width:48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" path="m,l3,17r,l3,19r,-4l1,12,1,8,,4,,xe" fillcolor="#a8d7e7" strokecolor="#8ed6ef [1300]" strokeweight="0">
                    <v:path arrowok="t" o:connecttype="custom" o:connectlocs="0,0;4763,26988;4763,26988;4763,30163;4763,23813;1588,19050;1588,12700;0,6350;0,0" o:connectangles="0,0,0,0,0,0,0,0,0"/>
                  </v:shape>
                  <v:shape id="Freeform 89" o:spid="_x0000_s1106" style="position:absolute;left:29257;top:3683;width:32;height:158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" path="m2,r,1l2,3r,3l2,9r,1l2,9,2,7,,3,2,1,2,xe" fillcolor="#a8d7e7" strokecolor="#8ed6ef [1300]" strokeweight="0">
                    <v:path arrowok="t" o:connecttype="custom" o:connectlocs="3175,0;3175,1588;3175,4763;3175,9525;3175,14288;3175,15875;3175,14288;3175,11113;0,4763;3175,1588;3175,0" o:connectangles="0,0,0,0,0,0,0,0,0,0,0"/>
                  </v:shape>
                  <v:shape id="Freeform 90" o:spid="_x0000_s1107" style="position:absolute;left:19510;top:3714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91" o:spid="_x0000_s1108" style="position:absolute;left:9747;top:3317;width:47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" path="m,l3,17r-2,l1,19r,-4l1,12,,8,,4,,xe" fillcolor="#a8d7e7" strokecolor="#8ed6ef [1300]" strokeweight="0">
                    <v:path arrowok="t" o:connecttype="custom" o:connectlocs="0,0;4763,26988;1588,26988;1588,30163;1588,23813;1588,19050;0,12700;0,6350;0,0" o:connectangles="0,0,0,0,0,0,0,0,0"/>
                  </v:shape>
                  <v:shape id="Freeform 92" o:spid="_x0000_s1109" style="position:absolute;left:9763;top:3683;width:31;height:158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" path="m,l,1,,3,,6,,9r2,1l,9,,7,,3,,1,,xe" fillcolor="#a8d7e7" strokecolor="#8ed6ef [1300]" strokeweight="0">
                    <v:path arrowok="t" o:connecttype="custom" o:connectlocs="0,0;0,1588;0,4763;0,9525;0,14288;3175,15875;0,14288;0,11113;0,4763;0,1588;0,0" o:connectangles="0,0,0,0,0,0,0,0,0,0,0"/>
                  </v:shape>
                  <v:shape id="Freeform 93" o:spid="_x0000_s1110" style="position:absolute;left:9747;top:3921;width:159;height:55737;visibility:visible;mso-wrap-style:square;v-text-anchor:top" coordsize="10,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a8d7e7" strokecolor="#8ed6ef [1300]" strokeweight="0">
                    <v:path arrowok="t" o:connecttype="custom" o:connectlocs="1588,0;4763,395288;6350,560388;6350,630238;7938,863600;7938,1125538;7938,1317625;11113,1517650;7938,1622425;7938,1798638;7938,1820863;7938,2001838;7938,2316163;11113,2749550;12700,3070225;12700,3141663;12700,3276600;14288,3867150;12700,3948113;11113,4003675;12700,4329113;14288,4483100;14288,4627563;15875,4759325;15875,4935538;14288,5108575;15875,5187950;12700,5254625;12700,5276850;14288,5451475;14288,5464175;14288,5511800;11113,5557838;6350,5572125;1588,5557838;4763,5541963;6350,5540375;11113,5497513;7938,5480050;11113,5473700;6350,5427663;6350,5276850;7938,4630738;7938,4078288;6350,3530600;6350,2744788;4763,2174875;4763,2095500;1588,1527175;1588,889000;1588,677863;0,257175;0,93663;1588,87313;0,74613;1588,4763" o:connectangles="0,0,0,0,0,0,0,0,0,0,0,0,0,0,0,0,0,0,0,0,0,0,0,0,0,0,0,0,0,0,0,0,0,0,0,0,0,0,0,0,0,0,0,0,0,0,0,0,0,0,0,0,0,0,0,0"/>
                    <o:lock v:ext="edit" verticies="t"/>
                  </v:shape>
                  <v:rect id="Rectangle 94" o:spid="_x0000_s1111" style="position:absolute;left:9810;top:10255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" fillcolor="#a8d7e7" strokecolor="#8ed6ef [1300]" strokeweight="0"/>
                  <v:shape id="Freeform 95" o:spid="_x0000_s1112" style="position:absolute;left:9890;top:58975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</v:group>
                <v:group id="Group 3" o:spid="_x0000_s1113" style="position:absolute;left:63;width:68390;height:3254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114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782a6 [32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5" o:spid="_x0000_s1115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782a6 [32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6" o:spid="_x0000_s1116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782a6 [32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7" o:spid="_x0000_s1117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782a6 [32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8" o:spid="_x0000_s1118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9" o:spid="_x0000_s1119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0" o:spid="_x0000_s1120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w10:wrap anchorx="page" anchory="margin"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Description w:val="Notes"/>
      </w:tblPr>
      <w:tblGrid>
        <w:gridCol w:w="5760"/>
        <w:gridCol w:w="629"/>
        <w:gridCol w:w="4411"/>
      </w:tblGrid>
      <w:tr w:rsidR="007F1D77">
        <w:trPr>
          <w:trHeight w:hRule="exact" w:val="4464"/>
          <w:jc w:val="center"/>
        </w:trPr>
        <w:tc>
          <w:tcPr>
            <w:tcW w:w="5760" w:type="dxa"/>
          </w:tcPr>
          <w:p w:rsidR="007F1D77" w:rsidRDefault="00F72FE7">
            <w:pPr>
              <w:pStyle w:val="Year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AE110F">
              <w:t>September</w:t>
            </w:r>
            <w:r>
              <w:fldChar w:fldCharType="end"/>
            </w:r>
          </w:p>
          <w:p w:rsidR="007F1D77" w:rsidRDefault="00F72FE7">
            <w:pPr>
              <w:pStyle w:val="Month"/>
              <w:spacing w:after="2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0" allowOverlap="1">
                      <wp:simplePos x="0" y="0"/>
                      <wp:positionH relativeFrom="page">
                        <wp:posOffset>237490</wp:posOffset>
                      </wp:positionH>
                      <wp:positionV relativeFrom="page">
                        <wp:posOffset>722630</wp:posOffset>
                      </wp:positionV>
                      <wp:extent cx="3118104" cy="411480"/>
                      <wp:effectExtent l="0" t="0" r="82550" b="7620"/>
                      <wp:wrapNone/>
                      <wp:docPr id="190" name="Year Backing" descr="Month and Year Graphic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8104" cy="411480"/>
                                <a:chOff x="0" y="0"/>
                                <a:chExt cx="3857625" cy="517525"/>
                              </a:xfrm>
                            </wpg:grpSpPr>
                            <wps:wsp>
                              <wps:cNvPr id="191" name="Freeform 1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40025" y="0"/>
                                  <a:ext cx="990600" cy="517525"/>
                                </a:xfrm>
                                <a:custGeom>
                                  <a:avLst/>
                                  <a:gdLst>
                                    <a:gd name="T0" fmla="*/ 76 w 87"/>
                                    <a:gd name="T1" fmla="*/ 1 h 45"/>
                                    <a:gd name="T2" fmla="*/ 70 w 87"/>
                                    <a:gd name="T3" fmla="*/ 1 h 45"/>
                                    <a:gd name="T4" fmla="*/ 70 w 87"/>
                                    <a:gd name="T5" fmla="*/ 1 h 45"/>
                                    <a:gd name="T6" fmla="*/ 78 w 87"/>
                                    <a:gd name="T7" fmla="*/ 0 h 45"/>
                                    <a:gd name="T8" fmla="*/ 76 w 87"/>
                                    <a:gd name="T9" fmla="*/ 1 h 45"/>
                                    <a:gd name="T10" fmla="*/ 76 w 87"/>
                                    <a:gd name="T11" fmla="*/ 1 h 45"/>
                                    <a:gd name="T12" fmla="*/ 74 w 87"/>
                                    <a:gd name="T13" fmla="*/ 1 h 45"/>
                                    <a:gd name="T14" fmla="*/ 74 w 87"/>
                                    <a:gd name="T15" fmla="*/ 1 h 45"/>
                                    <a:gd name="T16" fmla="*/ 72 w 87"/>
                                    <a:gd name="T17" fmla="*/ 1 h 45"/>
                                    <a:gd name="T18" fmla="*/ 71 w 87"/>
                                    <a:gd name="T19" fmla="*/ 1 h 45"/>
                                    <a:gd name="T20" fmla="*/ 70 w 87"/>
                                    <a:gd name="T21" fmla="*/ 1 h 45"/>
                                    <a:gd name="T22" fmla="*/ 44 w 87"/>
                                    <a:gd name="T23" fmla="*/ 2 h 45"/>
                                    <a:gd name="T24" fmla="*/ 43 w 87"/>
                                    <a:gd name="T25" fmla="*/ 2 h 45"/>
                                    <a:gd name="T26" fmla="*/ 43 w 87"/>
                                    <a:gd name="T27" fmla="*/ 2 h 45"/>
                                    <a:gd name="T28" fmla="*/ 37 w 87"/>
                                    <a:gd name="T29" fmla="*/ 2 h 45"/>
                                    <a:gd name="T30" fmla="*/ 35 w 87"/>
                                    <a:gd name="T31" fmla="*/ 2 h 45"/>
                                    <a:gd name="T32" fmla="*/ 33 w 87"/>
                                    <a:gd name="T33" fmla="*/ 3 h 45"/>
                                    <a:gd name="T34" fmla="*/ 20 w 87"/>
                                    <a:gd name="T35" fmla="*/ 3 h 45"/>
                                    <a:gd name="T36" fmla="*/ 9 w 87"/>
                                    <a:gd name="T37" fmla="*/ 4 h 45"/>
                                    <a:gd name="T38" fmla="*/ 0 w 87"/>
                                    <a:gd name="T39" fmla="*/ 4 h 45"/>
                                    <a:gd name="T40" fmla="*/ 1 w 87"/>
                                    <a:gd name="T41" fmla="*/ 10 h 45"/>
                                    <a:gd name="T42" fmla="*/ 1 w 87"/>
                                    <a:gd name="T43" fmla="*/ 15 h 45"/>
                                    <a:gd name="T44" fmla="*/ 1 w 87"/>
                                    <a:gd name="T45" fmla="*/ 25 h 45"/>
                                    <a:gd name="T46" fmla="*/ 2 w 87"/>
                                    <a:gd name="T47" fmla="*/ 27 h 45"/>
                                    <a:gd name="T48" fmla="*/ 2 w 87"/>
                                    <a:gd name="T49" fmla="*/ 27 h 45"/>
                                    <a:gd name="T50" fmla="*/ 2 w 87"/>
                                    <a:gd name="T51" fmla="*/ 31 h 45"/>
                                    <a:gd name="T52" fmla="*/ 2 w 87"/>
                                    <a:gd name="T53" fmla="*/ 34 h 45"/>
                                    <a:gd name="T54" fmla="*/ 2 w 87"/>
                                    <a:gd name="T55" fmla="*/ 34 h 45"/>
                                    <a:gd name="T56" fmla="*/ 2 w 87"/>
                                    <a:gd name="T57" fmla="*/ 36 h 45"/>
                                    <a:gd name="T58" fmla="*/ 2 w 87"/>
                                    <a:gd name="T59" fmla="*/ 43 h 45"/>
                                    <a:gd name="T60" fmla="*/ 3 w 87"/>
                                    <a:gd name="T61" fmla="*/ 45 h 45"/>
                                    <a:gd name="T62" fmla="*/ 3 w 87"/>
                                    <a:gd name="T63" fmla="*/ 45 h 45"/>
                                    <a:gd name="T64" fmla="*/ 5 w 87"/>
                                    <a:gd name="T65" fmla="*/ 45 h 45"/>
                                    <a:gd name="T66" fmla="*/ 6 w 87"/>
                                    <a:gd name="T67" fmla="*/ 45 h 45"/>
                                    <a:gd name="T68" fmla="*/ 13 w 87"/>
                                    <a:gd name="T69" fmla="*/ 45 h 45"/>
                                    <a:gd name="T70" fmla="*/ 19 w 87"/>
                                    <a:gd name="T71" fmla="*/ 45 h 45"/>
                                    <a:gd name="T72" fmla="*/ 52 w 87"/>
                                    <a:gd name="T73" fmla="*/ 43 h 45"/>
                                    <a:gd name="T74" fmla="*/ 68 w 87"/>
                                    <a:gd name="T75" fmla="*/ 43 h 45"/>
                                    <a:gd name="T76" fmla="*/ 68 w 87"/>
                                    <a:gd name="T77" fmla="*/ 43 h 45"/>
                                    <a:gd name="T78" fmla="*/ 70 w 87"/>
                                    <a:gd name="T79" fmla="*/ 43 h 45"/>
                                    <a:gd name="T80" fmla="*/ 71 w 87"/>
                                    <a:gd name="T81" fmla="*/ 43 h 45"/>
                                    <a:gd name="T82" fmla="*/ 72 w 87"/>
                                    <a:gd name="T83" fmla="*/ 43 h 45"/>
                                    <a:gd name="T84" fmla="*/ 73 w 87"/>
                                    <a:gd name="T85" fmla="*/ 43 h 45"/>
                                    <a:gd name="T86" fmla="*/ 73 w 87"/>
                                    <a:gd name="T87" fmla="*/ 43 h 45"/>
                                    <a:gd name="T88" fmla="*/ 81 w 87"/>
                                    <a:gd name="T89" fmla="*/ 43 h 45"/>
                                    <a:gd name="T90" fmla="*/ 85 w 87"/>
                                    <a:gd name="T91" fmla="*/ 43 h 45"/>
                                    <a:gd name="T92" fmla="*/ 85 w 87"/>
                                    <a:gd name="T93" fmla="*/ 43 h 45"/>
                                    <a:gd name="T94" fmla="*/ 87 w 87"/>
                                    <a:gd name="T95" fmla="*/ 43 h 45"/>
                                    <a:gd name="T96" fmla="*/ 87 w 87"/>
                                    <a:gd name="T97" fmla="*/ 41 h 45"/>
                                    <a:gd name="T98" fmla="*/ 87 w 87"/>
                                    <a:gd name="T99" fmla="*/ 38 h 45"/>
                                    <a:gd name="T100" fmla="*/ 87 w 87"/>
                                    <a:gd name="T101" fmla="*/ 33 h 45"/>
                                    <a:gd name="T102" fmla="*/ 86 w 87"/>
                                    <a:gd name="T103" fmla="*/ 24 h 45"/>
                                    <a:gd name="T104" fmla="*/ 85 w 87"/>
                                    <a:gd name="T105" fmla="*/ 19 h 45"/>
                                    <a:gd name="T106" fmla="*/ 85 w 87"/>
                                    <a:gd name="T107" fmla="*/ 13 h 45"/>
                                    <a:gd name="T108" fmla="*/ 84 w 87"/>
                                    <a:gd name="T109" fmla="*/ 1 h 45"/>
                                    <a:gd name="T110" fmla="*/ 84 w 87"/>
                                    <a:gd name="T111" fmla="*/ 1 h 45"/>
                                    <a:gd name="T112" fmla="*/ 78 w 87"/>
                                    <a:gd name="T113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7" h="45">
                                      <a:moveTo>
                                        <a:pt x="76" y="1"/>
                                      </a:move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moveTo>
                                        <a:pt x="70" y="1"/>
                                      </a:move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moveTo>
                                        <a:pt x="78" y="0"/>
                                      </a:move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  <a:cubicBezTo>
                                        <a:pt x="78" y="1"/>
                                        <a:pt x="77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5" y="1"/>
                                        <a:pt x="75" y="1"/>
                                      </a:cubicBezTo>
                                      <a:cubicBezTo>
                                        <a:pt x="75" y="1"/>
                                        <a:pt x="74" y="1"/>
                                        <a:pt x="74" y="1"/>
                                      </a:cubicBezTo>
                                      <a:cubicBezTo>
                                        <a:pt x="74" y="1"/>
                                        <a:pt x="74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4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2" y="1"/>
                                      </a:cubicBezTo>
                                      <a:cubicBezTo>
                                        <a:pt x="72" y="1"/>
                                        <a:pt x="72" y="1"/>
                                        <a:pt x="72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62" y="1"/>
                                        <a:pt x="53" y="2"/>
                                        <a:pt x="44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1" y="2"/>
                                        <a:pt x="39" y="2"/>
                                        <a:pt x="37" y="2"/>
                                      </a:cubicBezTo>
                                      <a:cubicBezTo>
                                        <a:pt x="37" y="2"/>
                                        <a:pt x="37" y="2"/>
                                        <a:pt x="37" y="2"/>
                                      </a:cubicBezTo>
                                      <a:cubicBezTo>
                                        <a:pt x="36" y="2"/>
                                        <a:pt x="36" y="2"/>
                                        <a:pt x="36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5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4" y="2"/>
                                      </a:cubicBezTo>
                                      <a:cubicBezTo>
                                        <a:pt x="34" y="2"/>
                                        <a:pt x="34" y="2"/>
                                        <a:pt x="33" y="3"/>
                                      </a:cubicBezTo>
                                      <a:cubicBezTo>
                                        <a:pt x="33" y="3"/>
                                        <a:pt x="33" y="2"/>
                                        <a:pt x="34" y="2"/>
                                      </a:cubicBezTo>
                                      <a:cubicBezTo>
                                        <a:pt x="29" y="3"/>
                                        <a:pt x="25" y="3"/>
                                        <a:pt x="20" y="3"/>
                                      </a:cubicBezTo>
                                      <a:cubicBezTo>
                                        <a:pt x="17" y="4"/>
                                        <a:pt x="13" y="3"/>
                                        <a:pt x="9" y="4"/>
                                      </a:cubicBezTo>
                                      <a:cubicBezTo>
                                        <a:pt x="9" y="4"/>
                                        <a:pt x="9" y="4"/>
                                        <a:pt x="9" y="4"/>
                                      </a:cubicBezTo>
                                      <a:cubicBezTo>
                                        <a:pt x="6" y="4"/>
                                        <a:pt x="3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6"/>
                                        <a:pt x="0" y="8"/>
                                        <a:pt x="1" y="10"/>
                                      </a:cubicBezTo>
                                      <a:cubicBezTo>
                                        <a:pt x="1" y="12"/>
                                        <a:pt x="1" y="13"/>
                                        <a:pt x="1" y="15"/>
                                      </a:cubicBezTo>
                                      <a:cubicBezTo>
                                        <a:pt x="1" y="15"/>
                                        <a:pt x="1" y="15"/>
                                        <a:pt x="1" y="15"/>
                                      </a:cubicBezTo>
                                      <a:cubicBezTo>
                                        <a:pt x="1" y="18"/>
                                        <a:pt x="1" y="22"/>
                                        <a:pt x="1" y="25"/>
                                      </a:cubicBezTo>
                                      <a:cubicBezTo>
                                        <a:pt x="1" y="25"/>
                                        <a:pt x="1" y="25"/>
                                        <a:pt x="1" y="25"/>
                                      </a:cubicBezTo>
                                      <a:cubicBezTo>
                                        <a:pt x="2" y="25"/>
                                        <a:pt x="1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8"/>
                                      </a:cubicBezTo>
                                      <a:cubicBezTo>
                                        <a:pt x="2" y="31"/>
                                        <a:pt x="2" y="31"/>
                                        <a:pt x="2" y="31"/>
                                      </a:cubicBezTo>
                                      <a:cubicBezTo>
                                        <a:pt x="2" y="32"/>
                                        <a:pt x="2" y="33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8"/>
                                        <a:pt x="2" y="41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3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4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4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5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8" y="45"/>
                                        <a:pt x="11" y="45"/>
                                        <a:pt x="13" y="45"/>
                                      </a:cubicBezTo>
                                      <a:cubicBezTo>
                                        <a:pt x="13" y="45"/>
                                        <a:pt x="13" y="45"/>
                                        <a:pt x="13" y="45"/>
                                      </a:cubicBezTo>
                                      <a:cubicBezTo>
                                        <a:pt x="15" y="45"/>
                                        <a:pt x="17" y="45"/>
                                        <a:pt x="19" y="45"/>
                                      </a:cubicBezTo>
                                      <a:cubicBezTo>
                                        <a:pt x="19" y="45"/>
                                        <a:pt x="19" y="45"/>
                                        <a:pt x="19" y="45"/>
                                      </a:cubicBezTo>
                                      <a:cubicBezTo>
                                        <a:pt x="23" y="45"/>
                                        <a:pt x="27" y="44"/>
                                        <a:pt x="30" y="44"/>
                                      </a:cubicBezTo>
                                      <a:cubicBezTo>
                                        <a:pt x="52" y="43"/>
                                        <a:pt x="52" y="43"/>
                                        <a:pt x="52" y="43"/>
                                      </a:cubicBezTo>
                                      <a:cubicBezTo>
                                        <a:pt x="67" y="43"/>
                                        <a:pt x="67" y="43"/>
                                        <a:pt x="67" y="43"/>
                                      </a:cubicBezTo>
                                      <a:cubicBezTo>
                                        <a:pt x="67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9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0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1" y="43"/>
                                        <a:pt x="71" y="43"/>
                                        <a:pt x="71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5" y="43"/>
                                        <a:pt x="78" y="43"/>
                                        <a:pt x="80" y="43"/>
                                      </a:cubicBezTo>
                                      <a:cubicBezTo>
                                        <a:pt x="80" y="43"/>
                                        <a:pt x="82" y="43"/>
                                        <a:pt x="81" y="43"/>
                                      </a:cubicBezTo>
                                      <a:cubicBezTo>
                                        <a:pt x="82" y="43"/>
                                        <a:pt x="83" y="43"/>
                                        <a:pt x="84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5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6" y="43"/>
                                      </a:cubicBezTo>
                                      <a:cubicBezTo>
                                        <a:pt x="87" y="43"/>
                                        <a:pt x="87" y="43"/>
                                        <a:pt x="87" y="43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2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1"/>
                                      </a:cubicBezTo>
                                      <a:cubicBezTo>
                                        <a:pt x="87" y="41"/>
                                        <a:pt x="87" y="39"/>
                                        <a:pt x="86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6"/>
                                        <a:pt x="87" y="34"/>
                                        <a:pt x="87" y="33"/>
                                      </a:cubicBezTo>
                                      <a:cubicBezTo>
                                        <a:pt x="86" y="31"/>
                                        <a:pt x="86" y="29"/>
                                        <a:pt x="86" y="28"/>
                                      </a:cubicBezTo>
                                      <a:cubicBezTo>
                                        <a:pt x="86" y="27"/>
                                        <a:pt x="86" y="25"/>
                                        <a:pt x="86" y="24"/>
                                      </a:cubicBezTo>
                                      <a:cubicBezTo>
                                        <a:pt x="86" y="24"/>
                                        <a:pt x="86" y="24"/>
                                        <a:pt x="86" y="24"/>
                                      </a:cubicBezTo>
                                      <a:cubicBezTo>
                                        <a:pt x="86" y="22"/>
                                        <a:pt x="86" y="20"/>
                                        <a:pt x="85" y="19"/>
                                      </a:cubicBezTo>
                                      <a:cubicBezTo>
                                        <a:pt x="86" y="19"/>
                                        <a:pt x="86" y="18"/>
                                        <a:pt x="86" y="18"/>
                                      </a:cubicBezTo>
                                      <a:cubicBezTo>
                                        <a:pt x="85" y="16"/>
                                        <a:pt x="85" y="14"/>
                                        <a:pt x="85" y="13"/>
                                      </a:cubicBezTo>
                                      <a:cubicBezTo>
                                        <a:pt x="85" y="12"/>
                                        <a:pt x="85" y="11"/>
                                        <a:pt x="85" y="11"/>
                                      </a:cubicBezTo>
                                      <a:cubicBezTo>
                                        <a:pt x="85" y="8"/>
                                        <a:pt x="85" y="5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3" y="1"/>
                                      </a:cubicBezTo>
                                      <a:cubicBezTo>
                                        <a:pt x="82" y="1"/>
                                        <a:pt x="80" y="1"/>
                                        <a:pt x="78" y="0"/>
                                      </a:cubicBez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192" name="Group 192"/>
                              <wpg:cNvGrpSpPr/>
                              <wpg:grpSpPr>
                                <a:xfrm>
                                  <a:off x="0" y="1941"/>
                                  <a:ext cx="3857625" cy="247650"/>
                                  <a:chOff x="0" y="1941"/>
                                  <a:chExt cx="3857625" cy="247650"/>
                                </a:xfr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wpg:grpSpPr>
                              <wps:wsp>
                                <wps:cNvPr id="193" name="Rectangle 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825" y="73379"/>
                                    <a:ext cx="34925" cy="158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4" name="Freeform 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825" y="73379"/>
                                    <a:ext cx="34925" cy="0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w 22"/>
                                      <a:gd name="T2" fmla="*/ 0 w 22"/>
                                      <a:gd name="T3" fmla="*/ 22 w 22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2">
                                        <a:moveTo>
                                          <a:pt x="2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" name="Freeform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0975" y="73379"/>
                                    <a:ext cx="112713" cy="0"/>
                                  </a:xfrm>
                                  <a:custGeom>
                                    <a:avLst/>
                                    <a:gdLst>
                                      <a:gd name="T0" fmla="*/ 9 w 10"/>
                                      <a:gd name="T1" fmla="*/ 0 w 10"/>
                                      <a:gd name="T2" fmla="*/ 2 w 10"/>
                                      <a:gd name="T3" fmla="*/ 6 w 10"/>
                                      <a:gd name="T4" fmla="*/ 9 w 10"/>
                                      <a:gd name="T5" fmla="*/ 10 w 10"/>
                                      <a:gd name="T6" fmla="*/ 9 w 10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</a:cxnLst>
                                    <a:rect l="0" t="0" r="r" b="b"/>
                                    <a:pathLst>
                                      <a:path w="10">
                                        <a:moveTo>
                                          <a:pt x="9" y="0"/>
                                        </a:moveTo>
                                        <a:cubicBezTo>
                                          <a:pt x="6" y="0"/>
                                          <a:pt x="3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2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6" y="0"/>
                                        </a:cubicBezTo>
                                        <a:cubicBezTo>
                                          <a:pt x="7" y="0"/>
                                          <a:pt x="8" y="0"/>
                                          <a:pt x="9" y="0"/>
                                        </a:cubicBezTo>
                                        <a:cubicBezTo>
                                          <a:pt x="9" y="0"/>
                                          <a:pt x="10" y="0"/>
                                          <a:pt x="10" y="0"/>
                                        </a:cubicBezTo>
                                        <a:cubicBezTo>
                                          <a:pt x="10" y="0"/>
                                          <a:pt x="10" y="0"/>
                                          <a:pt x="9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6" name="Freeform 1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27025" y="73379"/>
                                    <a:ext cx="68263" cy="0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5 w 6"/>
                                      <a:gd name="T2" fmla="*/ 6 w 6"/>
                                      <a:gd name="T3" fmla="*/ 0 w 6"/>
                                      <a:gd name="T4" fmla="*/ 0 w 6"/>
                                      <a:gd name="T5" fmla="*/ 3 w 6"/>
                                      <a:gd name="T6" fmla="*/ 5 w 6"/>
                                      <a:gd name="T7" fmla="*/ 5 w 6"/>
                                      <a:gd name="T8" fmla="*/ 3 w 6"/>
                                      <a:gd name="T9" fmla="*/ 0 w 6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  <a:cxn ang="0">
                                        <a:pos x="T7" y="0"/>
                                      </a:cxn>
                                      <a:cxn ang="0">
                                        <a:pos x="T8" y="0"/>
                                      </a:cxn>
                                      <a:cxn ang="0">
                                        <a:pos x="T9" y="0"/>
                                      </a:cxn>
                                    </a:cxnLst>
                                    <a:rect l="0" t="0" r="r" b="b"/>
                                    <a:pathLst>
                                      <a:path w="6">
                                        <a:moveTo>
                                          <a:pt x="6" y="0"/>
                                        </a:moveTo>
                                        <a:cubicBezTo>
                                          <a:pt x="6" y="0"/>
                                          <a:pt x="6" y="0"/>
                                          <a:pt x="5" y="0"/>
                                        </a:cubicBezTo>
                                        <a:cubicBezTo>
                                          <a:pt x="6" y="0"/>
                                          <a:pt x="6" y="0"/>
                                          <a:pt x="6" y="0"/>
                                        </a:cubicBezTo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3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5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4" y="0"/>
                                          <a:pt x="3" y="0"/>
                                          <a:pt x="3" y="0"/>
                                        </a:cubicBezTo>
                                        <a:cubicBezTo>
                                          <a:pt x="2" y="0"/>
                                          <a:pt x="1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7" name="Freeform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8" name="Freeform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9" name="Freeform 1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1941"/>
                                    <a:ext cx="3857625" cy="247650"/>
                                  </a:xfrm>
                                  <a:custGeom>
                                    <a:avLst/>
                                    <a:gdLst>
                                      <a:gd name="T0" fmla="*/ 86 w 342"/>
                                      <a:gd name="T1" fmla="*/ 20 h 21"/>
                                      <a:gd name="T2" fmla="*/ 316 w 342"/>
                                      <a:gd name="T3" fmla="*/ 9 h 21"/>
                                      <a:gd name="T4" fmla="*/ 57 w 342"/>
                                      <a:gd name="T5" fmla="*/ 16 h 21"/>
                                      <a:gd name="T6" fmla="*/ 129 w 342"/>
                                      <a:gd name="T7" fmla="*/ 18 h 21"/>
                                      <a:gd name="T8" fmla="*/ 86 w 342"/>
                                      <a:gd name="T9" fmla="*/ 20 h 21"/>
                                      <a:gd name="T10" fmla="*/ 58 w 342"/>
                                      <a:gd name="T11" fmla="*/ 20 h 21"/>
                                      <a:gd name="T12" fmla="*/ 40 w 342"/>
                                      <a:gd name="T13" fmla="*/ 20 h 21"/>
                                      <a:gd name="T14" fmla="*/ 261 w 342"/>
                                      <a:gd name="T15" fmla="*/ 18 h 21"/>
                                      <a:gd name="T16" fmla="*/ 267 w 342"/>
                                      <a:gd name="T17" fmla="*/ 15 h 21"/>
                                      <a:gd name="T18" fmla="*/ 107 w 342"/>
                                      <a:gd name="T19" fmla="*/ 14 h 21"/>
                                      <a:gd name="T20" fmla="*/ 210 w 342"/>
                                      <a:gd name="T21" fmla="*/ 15 h 21"/>
                                      <a:gd name="T22" fmla="*/ 247 w 342"/>
                                      <a:gd name="T23" fmla="*/ 16 h 21"/>
                                      <a:gd name="T24" fmla="*/ 197 w 342"/>
                                      <a:gd name="T25" fmla="*/ 18 h 21"/>
                                      <a:gd name="T26" fmla="*/ 70 w 342"/>
                                      <a:gd name="T27" fmla="*/ 16 h 21"/>
                                      <a:gd name="T28" fmla="*/ 60 w 342"/>
                                      <a:gd name="T29" fmla="*/ 11 h 21"/>
                                      <a:gd name="T30" fmla="*/ 55 w 342"/>
                                      <a:gd name="T31" fmla="*/ 15 h 21"/>
                                      <a:gd name="T32" fmla="*/ 235 w 342"/>
                                      <a:gd name="T33" fmla="*/ 13 h 21"/>
                                      <a:gd name="T34" fmla="*/ 144 w 342"/>
                                      <a:gd name="T35" fmla="*/ 15 h 21"/>
                                      <a:gd name="T36" fmla="*/ 153 w 342"/>
                                      <a:gd name="T37" fmla="*/ 12 h 21"/>
                                      <a:gd name="T38" fmla="*/ 332 w 342"/>
                                      <a:gd name="T39" fmla="*/ 9 h 21"/>
                                      <a:gd name="T40" fmla="*/ 310 w 342"/>
                                      <a:gd name="T41" fmla="*/ 13 h 21"/>
                                      <a:gd name="T42" fmla="*/ 41 w 342"/>
                                      <a:gd name="T43" fmla="*/ 10 h 21"/>
                                      <a:gd name="T44" fmla="*/ 24 w 342"/>
                                      <a:gd name="T45" fmla="*/ 12 h 21"/>
                                      <a:gd name="T46" fmla="*/ 23 w 342"/>
                                      <a:gd name="T47" fmla="*/ 9 h 21"/>
                                      <a:gd name="T48" fmla="*/ 298 w 342"/>
                                      <a:gd name="T49" fmla="*/ 13 h 21"/>
                                      <a:gd name="T50" fmla="*/ 193 w 342"/>
                                      <a:gd name="T51" fmla="*/ 8 h 21"/>
                                      <a:gd name="T52" fmla="*/ 268 w 342"/>
                                      <a:gd name="T53" fmla="*/ 10 h 21"/>
                                      <a:gd name="T54" fmla="*/ 259 w 342"/>
                                      <a:gd name="T55" fmla="*/ 14 h 21"/>
                                      <a:gd name="T56" fmla="*/ 221 w 342"/>
                                      <a:gd name="T57" fmla="*/ 13 h 21"/>
                                      <a:gd name="T58" fmla="*/ 174 w 342"/>
                                      <a:gd name="T59" fmla="*/ 9 h 21"/>
                                      <a:gd name="T60" fmla="*/ 48 w 342"/>
                                      <a:gd name="T61" fmla="*/ 9 h 21"/>
                                      <a:gd name="T62" fmla="*/ 64 w 342"/>
                                      <a:gd name="T63" fmla="*/ 7 h 21"/>
                                      <a:gd name="T64" fmla="*/ 107 w 342"/>
                                      <a:gd name="T65" fmla="*/ 7 h 21"/>
                                      <a:gd name="T66" fmla="*/ 105 w 342"/>
                                      <a:gd name="T67" fmla="*/ 6 h 21"/>
                                      <a:gd name="T68" fmla="*/ 142 w 342"/>
                                      <a:gd name="T69" fmla="*/ 6 h 21"/>
                                      <a:gd name="T70" fmla="*/ 179 w 342"/>
                                      <a:gd name="T71" fmla="*/ 7 h 21"/>
                                      <a:gd name="T72" fmla="*/ 132 w 342"/>
                                      <a:gd name="T73" fmla="*/ 6 h 21"/>
                                      <a:gd name="T74" fmla="*/ 78 w 342"/>
                                      <a:gd name="T75" fmla="*/ 6 h 21"/>
                                      <a:gd name="T76" fmla="*/ 299 w 342"/>
                                      <a:gd name="T77" fmla="*/ 5 h 21"/>
                                      <a:gd name="T78" fmla="*/ 256 w 342"/>
                                      <a:gd name="T79" fmla="*/ 9 h 21"/>
                                      <a:gd name="T80" fmla="*/ 210 w 342"/>
                                      <a:gd name="T81" fmla="*/ 7 h 21"/>
                                      <a:gd name="T82" fmla="*/ 235 w 342"/>
                                      <a:gd name="T83" fmla="*/ 7 h 21"/>
                                      <a:gd name="T84" fmla="*/ 293 w 342"/>
                                      <a:gd name="T85" fmla="*/ 5 h 21"/>
                                      <a:gd name="T86" fmla="*/ 209 w 342"/>
                                      <a:gd name="T87" fmla="*/ 6 h 21"/>
                                      <a:gd name="T88" fmla="*/ 95 w 342"/>
                                      <a:gd name="T89" fmla="*/ 5 h 21"/>
                                      <a:gd name="T90" fmla="*/ 62 w 342"/>
                                      <a:gd name="T91" fmla="*/ 6 h 21"/>
                                      <a:gd name="T92" fmla="*/ 47 w 342"/>
                                      <a:gd name="T93" fmla="*/ 9 h 21"/>
                                      <a:gd name="T94" fmla="*/ 1 w 342"/>
                                      <a:gd name="T95" fmla="*/ 11 h 21"/>
                                      <a:gd name="T96" fmla="*/ 18 w 342"/>
                                      <a:gd name="T97" fmla="*/ 14 h 21"/>
                                      <a:gd name="T98" fmla="*/ 0 w 342"/>
                                      <a:gd name="T99" fmla="*/ 19 h 21"/>
                                      <a:gd name="T100" fmla="*/ 1 w 342"/>
                                      <a:gd name="T101" fmla="*/ 21 h 21"/>
                                      <a:gd name="T102" fmla="*/ 163 w 342"/>
                                      <a:gd name="T103" fmla="*/ 19 h 21"/>
                                      <a:gd name="T104" fmla="*/ 277 w 342"/>
                                      <a:gd name="T105" fmla="*/ 18 h 21"/>
                                      <a:gd name="T106" fmla="*/ 322 w 342"/>
                                      <a:gd name="T107" fmla="*/ 14 h 21"/>
                                      <a:gd name="T108" fmla="*/ 340 w 342"/>
                                      <a:gd name="T109" fmla="*/ 10 h 21"/>
                                      <a:gd name="T110" fmla="*/ 304 w 342"/>
                                      <a:gd name="T111" fmla="*/ 13 h 21"/>
                                      <a:gd name="T112" fmla="*/ 316 w 342"/>
                                      <a:gd name="T113" fmla="*/ 9 h 21"/>
                                      <a:gd name="T114" fmla="*/ 321 w 342"/>
                                      <a:gd name="T115" fmla="*/ 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342" h="21">
                                        <a:moveTo>
                                          <a:pt x="40" y="20"/>
                                        </a:moveTo>
                                        <a:cubicBezTo>
                                          <a:pt x="40" y="20"/>
                                          <a:pt x="40" y="20"/>
                                          <a:pt x="40" y="20"/>
                                        </a:cubicBezTo>
                                        <a:cubicBezTo>
                                          <a:pt x="40" y="20"/>
                                          <a:pt x="40" y="20"/>
                                          <a:pt x="41" y="20"/>
                                        </a:cubicBezTo>
                                        <a:cubicBezTo>
                                          <a:pt x="41" y="20"/>
                                          <a:pt x="41" y="20"/>
                                          <a:pt x="40" y="20"/>
                                        </a:cubicBezTo>
                                        <a:moveTo>
                                          <a:pt x="86" y="20"/>
                                        </a:move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moveTo>
                                          <a:pt x="316" y="9"/>
                                        </a:move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7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moveTo>
                                          <a:pt x="4" y="19"/>
                                        </a:moveTo>
                                        <a:cubicBezTo>
                                          <a:pt x="8" y="17"/>
                                          <a:pt x="13" y="16"/>
                                          <a:pt x="19" y="15"/>
                                        </a:cubicBezTo>
                                        <a:cubicBezTo>
                                          <a:pt x="21" y="15"/>
                                          <a:pt x="24" y="15"/>
                                          <a:pt x="27" y="15"/>
                                        </a:cubicBezTo>
                                        <a:cubicBezTo>
                                          <a:pt x="30" y="15"/>
                                          <a:pt x="34" y="15"/>
                                          <a:pt x="38" y="16"/>
                                        </a:cubicBezTo>
                                        <a:cubicBezTo>
                                          <a:pt x="43" y="16"/>
                                          <a:pt x="49" y="16"/>
                                          <a:pt x="54" y="16"/>
                                        </a:cubicBezTo>
                                        <a:cubicBezTo>
                                          <a:pt x="55" y="16"/>
                                          <a:pt x="56" y="16"/>
                                          <a:pt x="57" y="16"/>
                                        </a:cubicBezTo>
                                        <a:cubicBezTo>
                                          <a:pt x="58" y="16"/>
                                          <a:pt x="59" y="16"/>
                                          <a:pt x="60" y="16"/>
                                        </a:cubicBezTo>
                                        <a:cubicBezTo>
                                          <a:pt x="64" y="16"/>
                                          <a:pt x="69" y="17"/>
                                          <a:pt x="74" y="17"/>
                                        </a:cubicBezTo>
                                        <a:cubicBezTo>
                                          <a:pt x="74" y="17"/>
                                          <a:pt x="75" y="17"/>
                                          <a:pt x="76" y="17"/>
                                        </a:cubicBezTo>
                                        <a:cubicBezTo>
                                          <a:pt x="76" y="17"/>
                                          <a:pt x="76" y="17"/>
                                          <a:pt x="74" y="17"/>
                                        </a:cubicBezTo>
                                        <a:cubicBezTo>
                                          <a:pt x="76" y="17"/>
                                          <a:pt x="78" y="17"/>
                                          <a:pt x="80" y="17"/>
                                        </a:cubicBezTo>
                                        <a:cubicBezTo>
                                          <a:pt x="97" y="17"/>
                                          <a:pt x="113" y="17"/>
                                          <a:pt x="129" y="18"/>
                                        </a:cubicBezTo>
                                        <a:cubicBezTo>
                                          <a:pt x="129" y="18"/>
                                          <a:pt x="129" y="18"/>
                                          <a:pt x="129" y="18"/>
                                        </a:cubicBezTo>
                                        <a:cubicBezTo>
                                          <a:pt x="134" y="18"/>
                                          <a:pt x="138" y="18"/>
                                          <a:pt x="142" y="18"/>
                                        </a:cubicBezTo>
                                        <a:cubicBezTo>
                                          <a:pt x="128" y="18"/>
                                          <a:pt x="115" y="19"/>
                                          <a:pt x="102" y="19"/>
                                        </a:cubicBezTo>
                                        <a:cubicBezTo>
                                          <a:pt x="102" y="19"/>
                                          <a:pt x="102" y="19"/>
                                          <a:pt x="102" y="19"/>
                                        </a:cubicBezTo>
                                        <a:cubicBezTo>
                                          <a:pt x="97" y="19"/>
                                          <a:pt x="91" y="19"/>
                                          <a:pt x="86" y="20"/>
                                        </a:cubicBezTo>
                                        <a:cubicBezTo>
                                          <a:pt x="85" y="20"/>
                                          <a:pt x="85" y="20"/>
                                          <a:pt x="86" y="20"/>
                                        </a:cubicBezTo>
                                        <a:cubicBezTo>
                                          <a:pt x="83" y="20"/>
                                          <a:pt x="80" y="20"/>
                                          <a:pt x="77" y="20"/>
                                        </a:cubicBezTo>
                                        <a:cubicBezTo>
                                          <a:pt x="76" y="20"/>
                                          <a:pt x="76" y="20"/>
                                          <a:pt x="75" y="20"/>
                                        </a:cubicBezTo>
                                        <a:cubicBezTo>
                                          <a:pt x="75" y="20"/>
                                          <a:pt x="74" y="20"/>
                                          <a:pt x="74" y="20"/>
                                        </a:cubicBezTo>
                                        <a:cubicBezTo>
                                          <a:pt x="71" y="20"/>
                                          <a:pt x="68" y="20"/>
                                          <a:pt x="65" y="20"/>
                                        </a:cubicBezTo>
                                        <a:cubicBezTo>
                                          <a:pt x="65" y="20"/>
                                          <a:pt x="65" y="20"/>
                                          <a:pt x="66" y="20"/>
                                        </a:cubicBezTo>
                                        <a:cubicBezTo>
                                          <a:pt x="63" y="20"/>
                                          <a:pt x="61" y="20"/>
                                          <a:pt x="58" y="20"/>
                                        </a:cubicBezTo>
                                        <a:cubicBezTo>
                                          <a:pt x="57" y="20"/>
                                          <a:pt x="56" y="20"/>
                                          <a:pt x="56" y="20"/>
                                        </a:cubicBezTo>
                                        <a:cubicBezTo>
                                          <a:pt x="55" y="20"/>
                                          <a:pt x="54" y="20"/>
                                          <a:pt x="53" y="20"/>
                                        </a:cubicBezTo>
                                        <a:cubicBezTo>
                                          <a:pt x="50" y="20"/>
                                          <a:pt x="47" y="20"/>
                                          <a:pt x="43" y="20"/>
                                        </a:cubicBezTo>
                                        <a:cubicBezTo>
                                          <a:pt x="43" y="20"/>
                                          <a:pt x="43" y="20"/>
                                          <a:pt x="43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38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40" y="20"/>
                                        </a:cubicBezTo>
                                        <a:cubicBezTo>
                                          <a:pt x="39" y="20"/>
                                          <a:pt x="37" y="20"/>
                                          <a:pt x="36" y="20"/>
                                        </a:cubicBezTo>
                                        <a:cubicBezTo>
                                          <a:pt x="25" y="20"/>
                                          <a:pt x="15" y="20"/>
                                          <a:pt x="4" y="19"/>
                                        </a:cubicBezTo>
                                        <a:moveTo>
                                          <a:pt x="287" y="14"/>
                                        </a:moveTo>
                                        <a:cubicBezTo>
                                          <a:pt x="293" y="14"/>
                                          <a:pt x="293" y="14"/>
                                          <a:pt x="293" y="14"/>
                                        </a:cubicBezTo>
                                        <a:cubicBezTo>
                                          <a:pt x="289" y="15"/>
                                          <a:pt x="284" y="16"/>
                                          <a:pt x="279" y="16"/>
                                        </a:cubicBezTo>
                                        <a:cubicBezTo>
                                          <a:pt x="275" y="17"/>
                                          <a:pt x="268" y="17"/>
                                          <a:pt x="261" y="18"/>
                                        </a:cubicBezTo>
                                        <a:cubicBezTo>
                                          <a:pt x="254" y="18"/>
                                          <a:pt x="246" y="18"/>
                                          <a:pt x="239" y="18"/>
                                        </a:cubicBezTo>
                                        <a:cubicBezTo>
                                          <a:pt x="238" y="18"/>
                                          <a:pt x="233" y="18"/>
                                          <a:pt x="230" y="18"/>
                                        </a:cubicBezTo>
                                        <a:cubicBezTo>
                                          <a:pt x="231" y="18"/>
                                          <a:pt x="232" y="18"/>
                                          <a:pt x="233" y="18"/>
                                        </a:cubicBezTo>
                                        <a:cubicBezTo>
                                          <a:pt x="239" y="18"/>
                                          <a:pt x="244" y="17"/>
                                          <a:pt x="250" y="17"/>
                                        </a:cubicBezTo>
                                        <a:cubicBezTo>
                                          <a:pt x="256" y="16"/>
                                          <a:pt x="261" y="15"/>
                                          <a:pt x="266" y="15"/>
                                        </a:cubicBezTo>
                                        <a:cubicBezTo>
                                          <a:pt x="267" y="15"/>
                                          <a:pt x="267" y="15"/>
                                          <a:pt x="267" y="15"/>
                                        </a:cubicBezTo>
                                        <a:cubicBezTo>
                                          <a:pt x="268" y="15"/>
                                          <a:pt x="268" y="15"/>
                                          <a:pt x="269" y="15"/>
                                        </a:cubicBezTo>
                                        <a:cubicBezTo>
                                          <a:pt x="269" y="15"/>
                                          <a:pt x="270" y="15"/>
                                          <a:pt x="270" y="15"/>
                                        </a:cubicBezTo>
                                        <a:cubicBezTo>
                                          <a:pt x="275" y="15"/>
                                          <a:pt x="281" y="15"/>
                                          <a:pt x="287" y="14"/>
                                        </a:cubicBezTo>
                                        <a:moveTo>
                                          <a:pt x="70" y="16"/>
                                        </a:moveTo>
                                        <a:cubicBezTo>
                                          <a:pt x="72" y="16"/>
                                          <a:pt x="74" y="16"/>
                                          <a:pt x="76" y="15"/>
                                        </a:cubicBezTo>
                                        <a:cubicBezTo>
                                          <a:pt x="86" y="15"/>
                                          <a:pt x="96" y="14"/>
                                          <a:pt x="107" y="14"/>
                                        </a:cubicBezTo>
                                        <a:cubicBezTo>
                                          <a:pt x="116" y="15"/>
                                          <a:pt x="125" y="16"/>
                                          <a:pt x="135" y="16"/>
                                        </a:cubicBezTo>
                                        <a:cubicBezTo>
                                          <a:pt x="166" y="15"/>
                                          <a:pt x="166" y="15"/>
                                          <a:pt x="166" y="15"/>
                                        </a:cubicBezTo>
                                        <a:cubicBezTo>
                                          <a:pt x="163" y="16"/>
                                          <a:pt x="163" y="16"/>
                                          <a:pt x="163" y="16"/>
                                        </a:cubicBezTo>
                                        <a:cubicBezTo>
                                          <a:pt x="173" y="15"/>
                                          <a:pt x="191" y="15"/>
                                          <a:pt x="204" y="15"/>
                                        </a:cubicBezTo>
                                        <a:cubicBezTo>
                                          <a:pt x="203" y="15"/>
                                          <a:pt x="203" y="15"/>
                                          <a:pt x="203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27" y="15"/>
                                          <a:pt x="243" y="15"/>
                                          <a:pt x="259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9" y="15"/>
                                          <a:pt x="261" y="15"/>
                                          <a:pt x="262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4" y="16"/>
                                          <a:pt x="251" y="16"/>
                                          <a:pt x="247" y="16"/>
                                        </a:cubicBezTo>
                                        <a:cubicBezTo>
                                          <a:pt x="240" y="17"/>
                                          <a:pt x="233" y="17"/>
                                          <a:pt x="226" y="18"/>
                                        </a:cubicBezTo>
                                        <a:cubicBezTo>
                                          <a:pt x="226" y="18"/>
                                          <a:pt x="226" y="18"/>
                                          <a:pt x="226" y="18"/>
                                        </a:cubicBezTo>
                                        <a:cubicBezTo>
                                          <a:pt x="224" y="18"/>
                                          <a:pt x="222" y="18"/>
                                          <a:pt x="220" y="18"/>
                                        </a:cubicBezTo>
                                        <a:cubicBezTo>
                                          <a:pt x="218" y="18"/>
                                          <a:pt x="216" y="18"/>
                                          <a:pt x="214" y="18"/>
                                        </a:cubicBezTo>
                                        <a:cubicBezTo>
                                          <a:pt x="210" y="18"/>
                                          <a:pt x="206" y="18"/>
                                          <a:pt x="202" y="18"/>
                                        </a:cubicBezTo>
                                        <a:cubicBezTo>
                                          <a:pt x="200" y="18"/>
                                          <a:pt x="199" y="18"/>
                                          <a:pt x="197" y="18"/>
                                        </a:cubicBezTo>
                                        <a:cubicBezTo>
                                          <a:pt x="165" y="18"/>
                                          <a:pt x="165" y="18"/>
                                          <a:pt x="165" y="18"/>
                                        </a:cubicBezTo>
                                        <a:cubicBezTo>
                                          <a:pt x="163" y="18"/>
                                          <a:pt x="160" y="18"/>
                                          <a:pt x="158" y="18"/>
                                        </a:cubicBezTo>
                                        <a:cubicBezTo>
                                          <a:pt x="143" y="18"/>
                                          <a:pt x="128" y="17"/>
                                          <a:pt x="113" y="17"/>
                                        </a:cubicBezTo>
                                        <a:cubicBezTo>
                                          <a:pt x="97" y="16"/>
                                          <a:pt x="87" y="16"/>
                                          <a:pt x="71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moveTo>
                                          <a:pt x="30" y="13"/>
                                        </a:moveTo>
                                        <a:cubicBezTo>
                                          <a:pt x="31" y="13"/>
                                          <a:pt x="32" y="13"/>
                                          <a:pt x="33" y="13"/>
                                        </a:cubicBezTo>
                                        <a:cubicBezTo>
                                          <a:pt x="33" y="13"/>
                                          <a:pt x="33" y="13"/>
                                          <a:pt x="33" y="13"/>
                                        </a:cubicBezTo>
                                        <a:cubicBezTo>
                                          <a:pt x="37" y="12"/>
                                          <a:pt x="42" y="11"/>
                                          <a:pt x="45" y="10"/>
                                        </a:cubicBezTo>
                                        <a:cubicBezTo>
                                          <a:pt x="46" y="10"/>
                                          <a:pt x="46" y="10"/>
                                          <a:pt x="46" y="10"/>
                                        </a:cubicBezTo>
                                        <a:cubicBezTo>
                                          <a:pt x="51" y="10"/>
                                          <a:pt x="55" y="11"/>
                                          <a:pt x="60" y="11"/>
                                        </a:cubicBezTo>
                                        <a:cubicBezTo>
                                          <a:pt x="69" y="11"/>
                                          <a:pt x="79" y="12"/>
                                          <a:pt x="90" y="13"/>
                                        </a:cubicBezTo>
                                        <a:cubicBezTo>
                                          <a:pt x="89" y="13"/>
                                          <a:pt x="89" y="13"/>
                                          <a:pt x="89" y="13"/>
                                        </a:cubicBezTo>
                                        <a:cubicBezTo>
                                          <a:pt x="93" y="13"/>
                                          <a:pt x="97" y="13"/>
                                          <a:pt x="100" y="13"/>
                                        </a:cubicBezTo>
                                        <a:cubicBezTo>
                                          <a:pt x="92" y="14"/>
                                          <a:pt x="85" y="14"/>
                                          <a:pt x="77" y="14"/>
                                        </a:cubicBezTo>
                                        <a:cubicBezTo>
                                          <a:pt x="58" y="15"/>
                                          <a:pt x="58" y="15"/>
                                          <a:pt x="58" y="15"/>
                                        </a:cubicBezTo>
                                        <a:cubicBezTo>
                                          <a:pt x="57" y="15"/>
                                          <a:pt x="56" y="15"/>
                                          <a:pt x="55" y="15"/>
                                        </a:cubicBezTo>
                                        <a:cubicBezTo>
                                          <a:pt x="47" y="15"/>
                                          <a:pt x="38" y="14"/>
                                          <a:pt x="30" y="13"/>
                                        </a:cubicBezTo>
                                        <a:moveTo>
                                          <a:pt x="162" y="11"/>
                                        </a:moveTo>
                                        <a:cubicBezTo>
                                          <a:pt x="167" y="11"/>
                                          <a:pt x="172" y="10"/>
                                          <a:pt x="177" y="10"/>
                                        </a:cubicBezTo>
                                        <a:cubicBezTo>
                                          <a:pt x="185" y="11"/>
                                          <a:pt x="193" y="12"/>
                                          <a:pt x="201" y="12"/>
                                        </a:cubicBezTo>
                                        <a:cubicBezTo>
                                          <a:pt x="206" y="13"/>
                                          <a:pt x="212" y="13"/>
                                          <a:pt x="218" y="13"/>
                                        </a:cubicBezTo>
                                        <a:cubicBezTo>
                                          <a:pt x="235" y="13"/>
                                          <a:pt x="235" y="13"/>
                                          <a:pt x="235" y="13"/>
                                        </a:cubicBezTo>
                                        <a:cubicBezTo>
                                          <a:pt x="240" y="13"/>
                                          <a:pt x="246" y="13"/>
                                          <a:pt x="252" y="14"/>
                                        </a:cubicBezTo>
                                        <a:cubicBezTo>
                                          <a:pt x="254" y="14"/>
                                          <a:pt x="255" y="14"/>
                                          <a:pt x="257" y="14"/>
                                        </a:cubicBezTo>
                                        <a:cubicBezTo>
                                          <a:pt x="257" y="14"/>
                                          <a:pt x="257" y="14"/>
                                          <a:pt x="257" y="14"/>
                                        </a:cubicBezTo>
                                        <a:cubicBezTo>
                                          <a:pt x="212" y="14"/>
                                          <a:pt x="212" y="14"/>
                                          <a:pt x="212" y="14"/>
                                        </a:cubicBezTo>
                                        <a:cubicBezTo>
                                          <a:pt x="167" y="15"/>
                                          <a:pt x="167" y="15"/>
                                          <a:pt x="167" y="15"/>
                                        </a:cubicBezTo>
                                        <a:cubicBezTo>
                                          <a:pt x="144" y="15"/>
                                          <a:pt x="144" y="15"/>
                                          <a:pt x="144" y="15"/>
                                        </a:cubicBezTo>
                                        <a:cubicBezTo>
                                          <a:pt x="143" y="15"/>
                                          <a:pt x="142" y="15"/>
                                          <a:pt x="141" y="15"/>
                                        </a:cubicBezTo>
                                        <a:cubicBezTo>
                                          <a:pt x="134" y="15"/>
                                          <a:pt x="128" y="15"/>
                                          <a:pt x="121" y="14"/>
                                        </a:cubicBezTo>
                                        <a:cubicBezTo>
                                          <a:pt x="119" y="14"/>
                                          <a:pt x="117" y="14"/>
                                          <a:pt x="114" y="14"/>
                                        </a:cubicBezTo>
                                        <a:cubicBezTo>
                                          <a:pt x="115" y="14"/>
                                          <a:pt x="115" y="14"/>
                                          <a:pt x="115" y="14"/>
                                        </a:cubicBezTo>
                                        <a:cubicBezTo>
                                          <a:pt x="121" y="14"/>
                                          <a:pt x="128" y="14"/>
                                          <a:pt x="134" y="13"/>
                                        </a:cubicBezTo>
                                        <a:cubicBezTo>
                                          <a:pt x="140" y="13"/>
                                          <a:pt x="147" y="13"/>
                                          <a:pt x="153" y="12"/>
                                        </a:cubicBezTo>
                                        <a:cubicBezTo>
                                          <a:pt x="151" y="12"/>
                                          <a:pt x="151" y="12"/>
                                          <a:pt x="151" y="12"/>
                                        </a:cubicBezTo>
                                        <a:cubicBezTo>
                                          <a:pt x="155" y="12"/>
                                          <a:pt x="159" y="11"/>
                                          <a:pt x="164" y="11"/>
                                        </a:cubicBezTo>
                                        <a:cubicBezTo>
                                          <a:pt x="163" y="11"/>
                                          <a:pt x="163" y="11"/>
                                          <a:pt x="162" y="11"/>
                                        </a:cubicBezTo>
                                        <a:moveTo>
                                          <a:pt x="309" y="13"/>
                                        </a:moveTo>
                                        <a:cubicBezTo>
                                          <a:pt x="314" y="12"/>
                                          <a:pt x="318" y="11"/>
                                          <a:pt x="323" y="10"/>
                                        </a:cubicBezTo>
                                        <a:cubicBezTo>
                                          <a:pt x="326" y="10"/>
                                          <a:pt x="329" y="9"/>
                                          <a:pt x="332" y="9"/>
                                        </a:cubicBezTo>
                                        <a:cubicBezTo>
                                          <a:pt x="335" y="9"/>
                                          <a:pt x="337" y="10"/>
                                          <a:pt x="340" y="10"/>
                                        </a:cubicBezTo>
                                        <a:cubicBezTo>
                                          <a:pt x="337" y="12"/>
                                          <a:pt x="334" y="13"/>
                                          <a:pt x="330" y="13"/>
                                        </a:cubicBezTo>
                                        <a:cubicBezTo>
                                          <a:pt x="328" y="13"/>
                                          <a:pt x="326" y="13"/>
                                          <a:pt x="324" y="13"/>
                                        </a:cubicBezTo>
                                        <a:cubicBezTo>
                                          <a:pt x="323" y="13"/>
                                          <a:pt x="321" y="13"/>
                                          <a:pt x="320" y="13"/>
                                        </a:cubicBezTo>
                                        <a:cubicBezTo>
                                          <a:pt x="317" y="13"/>
                                          <a:pt x="315" y="13"/>
                                          <a:pt x="312" y="13"/>
                                        </a:cubicBezTo>
                                        <a:cubicBezTo>
                                          <a:pt x="311" y="13"/>
                                          <a:pt x="310" y="13"/>
                                          <a:pt x="310" y="13"/>
                                        </a:cubicBezTo>
                                        <a:cubicBezTo>
                                          <a:pt x="309" y="13"/>
                                          <a:pt x="309" y="13"/>
                                          <a:pt x="309" y="13"/>
                                        </a:cubicBezTo>
                                        <a:moveTo>
                                          <a:pt x="27" y="9"/>
                                        </a:moveTo>
                                        <a:cubicBezTo>
                                          <a:pt x="28" y="9"/>
                                          <a:pt x="29" y="9"/>
                                          <a:pt x="28" y="9"/>
                                        </a:cubicBezTo>
                                        <a:cubicBezTo>
                                          <a:pt x="33" y="9"/>
                                          <a:pt x="33" y="9"/>
                                          <a:pt x="33" y="9"/>
                                        </a:cubicBezTo>
                                        <a:cubicBezTo>
                                          <a:pt x="37" y="9"/>
                                          <a:pt x="40" y="9"/>
                                          <a:pt x="43" y="10"/>
                                        </a:cubicBezTo>
                                        <a:cubicBezTo>
                                          <a:pt x="43" y="10"/>
                                          <a:pt x="42" y="10"/>
                                          <a:pt x="41" y="10"/>
                                        </a:cubicBezTo>
                                        <a:cubicBezTo>
                                          <a:pt x="40" y="10"/>
                                          <a:pt x="41" y="10"/>
                                          <a:pt x="37" y="11"/>
                                        </a:cubicBezTo>
                                        <a:cubicBezTo>
                                          <a:pt x="37" y="11"/>
                                          <a:pt x="37" y="11"/>
                                          <a:pt x="37" y="11"/>
                                        </a:cubicBezTo>
                                        <a:cubicBezTo>
                                          <a:pt x="36" y="11"/>
                                          <a:pt x="33" y="12"/>
                                          <a:pt x="30" y="12"/>
                                        </a:cubicBezTo>
                                        <a:cubicBezTo>
                                          <a:pt x="29" y="12"/>
                                          <a:pt x="28" y="13"/>
                                          <a:pt x="27" y="13"/>
                                        </a:cubicBezTo>
                                        <a:cubicBezTo>
                                          <a:pt x="26" y="13"/>
                                          <a:pt x="25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17" y="12"/>
                                          <a:pt x="10" y="11"/>
                                          <a:pt x="4" y="10"/>
                                        </a:cubicBezTo>
                                        <a:cubicBezTo>
                                          <a:pt x="7" y="10"/>
                                          <a:pt x="11" y="9"/>
                                          <a:pt x="15" y="9"/>
                                        </a:cubicBezTo>
                                        <a:cubicBezTo>
                                          <a:pt x="13" y="9"/>
                                          <a:pt x="13" y="9"/>
                                          <a:pt x="13" y="9"/>
                                        </a:cubicBezTo>
                                        <a:cubicBezTo>
                                          <a:pt x="15" y="9"/>
                                          <a:pt x="18" y="9"/>
                                          <a:pt x="21" y="9"/>
                                        </a:cubicBezTo>
                                        <a:cubicBezTo>
                                          <a:pt x="22" y="9"/>
                                          <a:pt x="22" y="9"/>
                                          <a:pt x="23" y="9"/>
                                        </a:cubicBezTo>
                                        <a:cubicBezTo>
                                          <a:pt x="24" y="9"/>
                                          <a:pt x="26" y="9"/>
                                          <a:pt x="27" y="9"/>
                                        </a:cubicBezTo>
                                        <a:moveTo>
                                          <a:pt x="275" y="14"/>
                                        </a:moveTo>
                                        <a:cubicBezTo>
                                          <a:pt x="281" y="13"/>
                                          <a:pt x="287" y="12"/>
                                          <a:pt x="294" y="11"/>
                                        </a:cubicBezTo>
                                        <a:cubicBezTo>
                                          <a:pt x="297" y="10"/>
                                          <a:pt x="299" y="9"/>
                                          <a:pt x="302" y="9"/>
                                        </a:cubicBezTo>
                                        <a:cubicBezTo>
                                          <a:pt x="305" y="9"/>
                                          <a:pt x="309" y="9"/>
                                          <a:pt x="312" y="9"/>
                                        </a:cubicBezTo>
                                        <a:cubicBezTo>
                                          <a:pt x="307" y="11"/>
                                          <a:pt x="302" y="12"/>
                                          <a:pt x="298" y="13"/>
                                        </a:cubicBezTo>
                                        <a:cubicBezTo>
                                          <a:pt x="295" y="14"/>
                                          <a:pt x="293" y="14"/>
                                          <a:pt x="291" y="14"/>
                                        </a:cubicBezTo>
                                        <a:cubicBezTo>
                                          <a:pt x="280" y="14"/>
                                          <a:pt x="280" y="14"/>
                                          <a:pt x="280" y="14"/>
                                        </a:cubicBezTo>
                                        <a:cubicBezTo>
                                          <a:pt x="275" y="14"/>
                                          <a:pt x="275" y="14"/>
                                          <a:pt x="275" y="14"/>
                                        </a:cubicBezTo>
                                        <a:moveTo>
                                          <a:pt x="178" y="10"/>
                                        </a:moveTo>
                                        <a:cubicBezTo>
                                          <a:pt x="183" y="9"/>
                                          <a:pt x="188" y="9"/>
                                          <a:pt x="193" y="8"/>
                                        </a:cubicBezTo>
                                        <a:cubicBezTo>
                                          <a:pt x="193" y="8"/>
                                          <a:pt x="193" y="8"/>
                                          <a:pt x="193" y="8"/>
                                        </a:cubicBezTo>
                                        <a:cubicBezTo>
                                          <a:pt x="197" y="8"/>
                                          <a:pt x="201" y="9"/>
                                          <a:pt x="205" y="9"/>
                                        </a:cubicBezTo>
                                        <a:cubicBezTo>
                                          <a:pt x="214" y="10"/>
                                          <a:pt x="222" y="10"/>
                                          <a:pt x="229" y="10"/>
                                        </a:cubicBezTo>
                                        <a:cubicBezTo>
                                          <a:pt x="230" y="10"/>
                                          <a:pt x="231" y="10"/>
                                          <a:pt x="233" y="10"/>
                                        </a:cubicBezTo>
                                        <a:cubicBezTo>
                                          <a:pt x="235" y="10"/>
                                          <a:pt x="238" y="10"/>
                                          <a:pt x="241" y="10"/>
                                        </a:cubicBezTo>
                                        <a:cubicBezTo>
                                          <a:pt x="244" y="10"/>
                                          <a:pt x="247" y="10"/>
                                          <a:pt x="249" y="10"/>
                                        </a:cubicBezTo>
                                        <a:cubicBezTo>
                                          <a:pt x="256" y="10"/>
                                          <a:pt x="263" y="10"/>
                                          <a:pt x="268" y="10"/>
                                        </a:cubicBezTo>
                                        <a:cubicBezTo>
                                          <a:pt x="276" y="10"/>
                                          <a:pt x="289" y="9"/>
                                          <a:pt x="300" y="9"/>
                                        </a:cubicBezTo>
                                        <a:cubicBezTo>
                                          <a:pt x="297" y="9"/>
                                          <a:pt x="293" y="10"/>
                                          <a:pt x="290" y="11"/>
                                        </a:cubicBezTo>
                                        <a:cubicBezTo>
                                          <a:pt x="283" y="12"/>
                                          <a:pt x="277" y="13"/>
                                          <a:pt x="270" y="14"/>
                                        </a:cubicBezTo>
                                        <a:cubicBezTo>
                                          <a:pt x="264" y="14"/>
                                          <a:pt x="264" y="14"/>
                                          <a:pt x="264" y="14"/>
                                        </a:cubicBezTo>
                                        <a:cubicBezTo>
                                          <a:pt x="261" y="14"/>
                                          <a:pt x="259" y="14"/>
                                          <a:pt x="257" y="14"/>
                                        </a:cubicBezTo>
                                        <a:cubicBezTo>
                                          <a:pt x="259" y="14"/>
                                          <a:pt x="259" y="14"/>
                                          <a:pt x="259" y="14"/>
                                        </a:cubicBezTo>
                                        <a:cubicBezTo>
                                          <a:pt x="257" y="13"/>
                                          <a:pt x="255" y="13"/>
                                          <a:pt x="252" y="13"/>
                                        </a:cubicBezTo>
                                        <a:cubicBezTo>
                                          <a:pt x="252" y="13"/>
                                          <a:pt x="252" y="13"/>
                                          <a:pt x="252" y="13"/>
                                        </a:cubicBezTo>
                                        <a:cubicBezTo>
                                          <a:pt x="253" y="13"/>
                                          <a:pt x="253" y="13"/>
                                          <a:pt x="254" y="13"/>
                                        </a:cubicBezTo>
                                        <a:cubicBezTo>
                                          <a:pt x="249" y="13"/>
                                          <a:pt x="243" y="12"/>
                                          <a:pt x="237" y="12"/>
                                        </a:cubicBezTo>
                                        <a:cubicBezTo>
                                          <a:pt x="231" y="12"/>
                                          <a:pt x="226" y="12"/>
                                          <a:pt x="223" y="12"/>
                                        </a:cubicBezTo>
                                        <a:cubicBezTo>
                                          <a:pt x="221" y="12"/>
                                          <a:pt x="220" y="12"/>
                                          <a:pt x="221" y="13"/>
                                        </a:cubicBezTo>
                                        <a:cubicBezTo>
                                          <a:pt x="213" y="13"/>
                                          <a:pt x="205" y="13"/>
                                          <a:pt x="197" y="12"/>
                                        </a:cubicBezTo>
                                        <a:cubicBezTo>
                                          <a:pt x="191" y="11"/>
                                          <a:pt x="185" y="10"/>
                                          <a:pt x="178" y="10"/>
                                        </a:cubicBezTo>
                                        <a:moveTo>
                                          <a:pt x="126" y="7"/>
                                        </a:moveTo>
                                        <a:cubicBezTo>
                                          <a:pt x="129" y="7"/>
                                          <a:pt x="132" y="7"/>
                                          <a:pt x="133" y="7"/>
                                        </a:cubicBezTo>
                                        <a:cubicBezTo>
                                          <a:pt x="144" y="7"/>
                                          <a:pt x="156" y="7"/>
                                          <a:pt x="167" y="8"/>
                                        </a:cubicBezTo>
                                        <a:cubicBezTo>
                                          <a:pt x="169" y="9"/>
                                          <a:pt x="171" y="9"/>
                                          <a:pt x="174" y="9"/>
                                        </a:cubicBezTo>
                                        <a:cubicBezTo>
                                          <a:pt x="163" y="10"/>
                                          <a:pt x="153" y="11"/>
                                          <a:pt x="143" y="12"/>
                                        </a:cubicBezTo>
                                        <a:cubicBezTo>
                                          <a:pt x="138" y="12"/>
                                          <a:pt x="132" y="13"/>
                                          <a:pt x="127" y="13"/>
                                        </a:cubicBezTo>
                                        <a:cubicBezTo>
                                          <a:pt x="121" y="13"/>
                                          <a:pt x="116" y="13"/>
                                          <a:pt x="110" y="13"/>
                                        </a:cubicBezTo>
                                        <a:cubicBezTo>
                                          <a:pt x="109" y="13"/>
                                          <a:pt x="107" y="13"/>
                                          <a:pt x="106" y="13"/>
                                        </a:cubicBezTo>
                                        <a:cubicBezTo>
                                          <a:pt x="90" y="12"/>
                                          <a:pt x="75" y="11"/>
                                          <a:pt x="60" y="10"/>
                                        </a:cubicBezTo>
                                        <a:cubicBezTo>
                                          <a:pt x="56" y="10"/>
                                          <a:pt x="52" y="10"/>
                                          <a:pt x="48" y="9"/>
                                        </a:cubicBezTo>
                                        <a:cubicBezTo>
                                          <a:pt x="50" y="9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3" y="8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5" y="8"/>
                                          <a:pt x="57" y="7"/>
                                          <a:pt x="60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2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1" y="7"/>
                                        </a:cubicBezTo>
                                        <a:cubicBezTo>
                                          <a:pt x="62" y="7"/>
                                          <a:pt x="63" y="7"/>
                                          <a:pt x="64" y="7"/>
                                        </a:cubicBezTo>
                                        <a:cubicBezTo>
                                          <a:pt x="64" y="7"/>
                                          <a:pt x="64" y="7"/>
                                          <a:pt x="65" y="7"/>
                                        </a:cubicBezTo>
                                        <a:cubicBezTo>
                                          <a:pt x="65" y="7"/>
                                          <a:pt x="65" y="7"/>
                                          <a:pt x="66" y="7"/>
                                        </a:cubicBezTo>
                                        <a:cubicBezTo>
                                          <a:pt x="66" y="7"/>
                                          <a:pt x="67" y="7"/>
                                          <a:pt x="69" y="7"/>
                                        </a:cubicBezTo>
                                        <a:cubicBezTo>
                                          <a:pt x="71" y="7"/>
                                          <a:pt x="68" y="7"/>
                                          <a:pt x="69" y="8"/>
                                        </a:cubicBezTo>
                                        <a:cubicBezTo>
                                          <a:pt x="71" y="8"/>
                                          <a:pt x="73" y="8"/>
                                          <a:pt x="75" y="8"/>
                                        </a:cubicBezTo>
                                        <a:cubicBezTo>
                                          <a:pt x="86" y="8"/>
                                          <a:pt x="97" y="7"/>
                                          <a:pt x="107" y="7"/>
                                        </a:cubicBezTo>
                                        <a:cubicBezTo>
                                          <a:pt x="108" y="7"/>
                                          <a:pt x="109" y="7"/>
                                          <a:pt x="110" y="7"/>
                                        </a:cubicBezTo>
                                        <a:cubicBezTo>
                                          <a:pt x="111" y="7"/>
                                          <a:pt x="113" y="7"/>
                                          <a:pt x="115" y="7"/>
                                        </a:cubicBezTo>
                                        <a:cubicBezTo>
                                          <a:pt x="117" y="7"/>
                                          <a:pt x="119" y="7"/>
                                          <a:pt x="121" y="7"/>
                                        </a:cubicBezTo>
                                        <a:cubicBezTo>
                                          <a:pt x="123" y="7"/>
                                          <a:pt x="124" y="7"/>
                                          <a:pt x="126" y="7"/>
                                        </a:cubicBezTo>
                                        <a:moveTo>
                                          <a:pt x="97" y="6"/>
                                        </a:moveTo>
                                        <a:cubicBezTo>
                                          <a:pt x="100" y="6"/>
                                          <a:pt x="103" y="6"/>
                                          <a:pt x="105" y="6"/>
                                        </a:cubicBezTo>
                                        <a:cubicBezTo>
                                          <a:pt x="108" y="6"/>
                                          <a:pt x="119" y="6"/>
                                          <a:pt x="115" y="5"/>
                                        </a:cubicBezTo>
                                        <a:cubicBezTo>
                                          <a:pt x="117" y="5"/>
                                          <a:pt x="121" y="5"/>
                                          <a:pt x="125" y="5"/>
                                        </a:cubicBezTo>
                                        <a:cubicBezTo>
                                          <a:pt x="130" y="5"/>
                                          <a:pt x="135" y="5"/>
                                          <a:pt x="138" y="5"/>
                                        </a:cubicBezTo>
                                        <a:cubicBezTo>
                                          <a:pt x="138" y="5"/>
                                          <a:pt x="138" y="5"/>
                                          <a:pt x="137" y="5"/>
                                        </a:cubicBezTo>
                                        <a:cubicBezTo>
                                          <a:pt x="137" y="5"/>
                                          <a:pt x="137" y="5"/>
                                          <a:pt x="137" y="5"/>
                                        </a:cubicBezTo>
                                        <a:cubicBezTo>
                                          <a:pt x="139" y="6"/>
                                          <a:pt x="141" y="6"/>
                                          <a:pt x="142" y="6"/>
                                        </a:cubicBezTo>
                                        <a:cubicBezTo>
                                          <a:pt x="144" y="6"/>
                                          <a:pt x="145" y="6"/>
                                          <a:pt x="147" y="6"/>
                                        </a:cubicBezTo>
                                        <a:cubicBezTo>
                                          <a:pt x="148" y="5"/>
                                          <a:pt x="149" y="5"/>
                                          <a:pt x="151" y="5"/>
                                        </a:cubicBezTo>
                                        <a:cubicBezTo>
                                          <a:pt x="153" y="5"/>
                                          <a:pt x="155" y="6"/>
                                          <a:pt x="158" y="6"/>
                                        </a:cubicBezTo>
                                        <a:cubicBezTo>
                                          <a:pt x="158" y="6"/>
                                          <a:pt x="159" y="6"/>
                                          <a:pt x="159" y="6"/>
                                        </a:cubicBezTo>
                                        <a:cubicBezTo>
                                          <a:pt x="161" y="6"/>
                                          <a:pt x="164" y="6"/>
                                          <a:pt x="167" y="6"/>
                                        </a:cubicBezTo>
                                        <a:cubicBezTo>
                                          <a:pt x="172" y="6"/>
                                          <a:pt x="176" y="7"/>
                                          <a:pt x="179" y="7"/>
                                        </a:cubicBezTo>
                                        <a:cubicBezTo>
                                          <a:pt x="179" y="7"/>
                                          <a:pt x="179" y="7"/>
                                          <a:pt x="179" y="7"/>
                                        </a:cubicBezTo>
                                        <a:cubicBezTo>
                                          <a:pt x="180" y="7"/>
                                          <a:pt x="181" y="7"/>
                                          <a:pt x="180" y="7"/>
                                        </a:cubicBezTo>
                                        <a:cubicBezTo>
                                          <a:pt x="189" y="8"/>
                                          <a:pt x="189" y="8"/>
                                          <a:pt x="189" y="8"/>
                                        </a:cubicBezTo>
                                        <a:cubicBezTo>
                                          <a:pt x="184" y="8"/>
                                          <a:pt x="180" y="9"/>
                                          <a:pt x="175" y="9"/>
                                        </a:cubicBezTo>
                                        <a:cubicBezTo>
                                          <a:pt x="174" y="9"/>
                                          <a:pt x="173" y="9"/>
                                          <a:pt x="172" y="9"/>
                                        </a:cubicBezTo>
                                        <a:cubicBezTo>
                                          <a:pt x="159" y="7"/>
                                          <a:pt x="145" y="6"/>
                                          <a:pt x="132" y="6"/>
                                        </a:cubicBezTo>
                                        <a:cubicBezTo>
                                          <a:pt x="129" y="6"/>
                                          <a:pt x="126" y="6"/>
                                          <a:pt x="123" y="6"/>
                                        </a:cubicBezTo>
                                        <a:cubicBezTo>
                                          <a:pt x="122" y="6"/>
                                          <a:pt x="122" y="6"/>
                                          <a:pt x="122" y="6"/>
                                        </a:cubicBezTo>
                                        <a:cubicBezTo>
                                          <a:pt x="108" y="7"/>
                                          <a:pt x="94" y="7"/>
                                          <a:pt x="80" y="7"/>
                                        </a:cubicBezTo>
                                        <a:cubicBezTo>
                                          <a:pt x="79" y="7"/>
                                          <a:pt x="77" y="7"/>
                                          <a:pt x="76" y="7"/>
                                        </a:cubicBezTo>
                                        <a:cubicBezTo>
                                          <a:pt x="71" y="7"/>
                                          <a:pt x="65" y="7"/>
                                          <a:pt x="60" y="7"/>
                                        </a:cubicBezTo>
                                        <a:cubicBezTo>
                                          <a:pt x="66" y="6"/>
                                          <a:pt x="72" y="6"/>
                                          <a:pt x="78" y="6"/>
                                        </a:cubicBezTo>
                                        <a:cubicBezTo>
                                          <a:pt x="80" y="6"/>
                                          <a:pt x="82" y="6"/>
                                          <a:pt x="83" y="6"/>
                                        </a:cubicBezTo>
                                        <a:cubicBezTo>
                                          <a:pt x="86" y="6"/>
                                          <a:pt x="88" y="6"/>
                                          <a:pt x="90" y="6"/>
                                        </a:cubicBezTo>
                                        <a:cubicBezTo>
                                          <a:pt x="92" y="6"/>
                                          <a:pt x="94" y="6"/>
                                          <a:pt x="97" y="6"/>
                                        </a:cubicBezTo>
                                        <a:moveTo>
                                          <a:pt x="254" y="7"/>
                                        </a:moveTo>
                                        <a:cubicBezTo>
                                          <a:pt x="262" y="7"/>
                                          <a:pt x="270" y="7"/>
                                          <a:pt x="278" y="6"/>
                                        </a:cubicBezTo>
                                        <a:cubicBezTo>
                                          <a:pt x="285" y="6"/>
                                          <a:pt x="292" y="6"/>
                                          <a:pt x="299" y="5"/>
                                        </a:cubicBezTo>
                                        <a:cubicBezTo>
                                          <a:pt x="305" y="5"/>
                                          <a:pt x="310" y="4"/>
                                          <a:pt x="315" y="3"/>
                                        </a:cubicBezTo>
                                        <a:cubicBezTo>
                                          <a:pt x="313" y="4"/>
                                          <a:pt x="312" y="4"/>
                                          <a:pt x="310" y="5"/>
                                        </a:cubicBezTo>
                                        <a:cubicBezTo>
                                          <a:pt x="307" y="6"/>
                                          <a:pt x="305" y="7"/>
                                          <a:pt x="302" y="8"/>
                                        </a:cubicBezTo>
                                        <a:cubicBezTo>
                                          <a:pt x="301" y="8"/>
                                          <a:pt x="300" y="8"/>
                                          <a:pt x="298" y="8"/>
                                        </a:cubicBezTo>
                                        <a:cubicBezTo>
                                          <a:pt x="290" y="8"/>
                                          <a:pt x="282" y="8"/>
                                          <a:pt x="275" y="9"/>
                                        </a:cubicBezTo>
                                        <a:cubicBezTo>
                                          <a:pt x="268" y="9"/>
                                          <a:pt x="262" y="9"/>
                                          <a:pt x="256" y="9"/>
                                        </a:cubicBezTo>
                                        <a:cubicBezTo>
                                          <a:pt x="251" y="9"/>
                                          <a:pt x="247" y="9"/>
                                          <a:pt x="243" y="9"/>
                                        </a:cubicBezTo>
                                        <a:cubicBezTo>
                                          <a:pt x="241" y="9"/>
                                          <a:pt x="239" y="9"/>
                                          <a:pt x="237" y="9"/>
                                        </a:cubicBezTo>
                                        <a:cubicBezTo>
                                          <a:pt x="224" y="9"/>
                                          <a:pt x="211" y="9"/>
                                          <a:pt x="199" y="8"/>
                                        </a:cubicBezTo>
                                        <a:cubicBezTo>
                                          <a:pt x="198" y="8"/>
                                          <a:pt x="197" y="8"/>
                                          <a:pt x="197" y="8"/>
                                        </a:cubicBezTo>
                                        <a:cubicBezTo>
                                          <a:pt x="201" y="7"/>
                                          <a:pt x="206" y="7"/>
                                          <a:pt x="211" y="7"/>
                                        </a:cubicBezTo>
                                        <a:cubicBezTo>
                                          <a:pt x="211" y="7"/>
                                          <a:pt x="209" y="7"/>
                                          <a:pt x="210" y="7"/>
                                        </a:cubicBezTo>
                                        <a:cubicBezTo>
                                          <a:pt x="210" y="7"/>
                                          <a:pt x="210" y="7"/>
                                          <a:pt x="210" y="7"/>
                                        </a:cubicBezTo>
                                        <a:cubicBezTo>
                                          <a:pt x="215" y="7"/>
                                          <a:pt x="218" y="7"/>
                                          <a:pt x="221" y="7"/>
                                        </a:cubicBezTo>
                                        <a:cubicBezTo>
                                          <a:pt x="223" y="7"/>
                                          <a:pt x="224" y="7"/>
                                          <a:pt x="225" y="7"/>
                                        </a:cubicBezTo>
                                        <a:cubicBezTo>
                                          <a:pt x="227" y="7"/>
                                          <a:pt x="228" y="7"/>
                                          <a:pt x="229" y="7"/>
                                        </a:cubicBezTo>
                                        <a:cubicBezTo>
                                          <a:pt x="231" y="7"/>
                                          <a:pt x="233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6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5" y="7"/>
                                          <a:pt x="235" y="7"/>
                                        </a:cubicBezTo>
                                        <a:cubicBezTo>
                                          <a:pt x="238" y="7"/>
                                          <a:pt x="241" y="7"/>
                                          <a:pt x="244" y="7"/>
                                        </a:cubicBezTo>
                                        <a:cubicBezTo>
                                          <a:pt x="247" y="7"/>
                                          <a:pt x="251" y="7"/>
                                          <a:pt x="254" y="7"/>
                                        </a:cubicBezTo>
                                        <a:moveTo>
                                          <a:pt x="320" y="0"/>
                                        </a:moveTo>
                                        <a:cubicBezTo>
                                          <a:pt x="320" y="0"/>
                                          <a:pt x="319" y="1"/>
                                          <a:pt x="318" y="1"/>
                                        </a:cubicBezTo>
                                        <a:cubicBezTo>
                                          <a:pt x="310" y="4"/>
                                          <a:pt x="302" y="4"/>
                                          <a:pt x="293" y="5"/>
                                        </a:cubicBezTo>
                                        <a:cubicBezTo>
                                          <a:pt x="284" y="5"/>
                                          <a:pt x="274" y="6"/>
                                          <a:pt x="265" y="6"/>
                                        </a:cubicBezTo>
                                        <a:cubicBezTo>
                                          <a:pt x="262" y="6"/>
                                          <a:pt x="259" y="6"/>
                                          <a:pt x="256" y="6"/>
                                        </a:cubicBezTo>
                                        <a:cubicBezTo>
                                          <a:pt x="251" y="6"/>
                                          <a:pt x="247" y="6"/>
                                          <a:pt x="243" y="6"/>
                                        </a:cubicBezTo>
                                        <a:cubicBezTo>
                                          <a:pt x="239" y="6"/>
                                          <a:pt x="234" y="6"/>
                                          <a:pt x="230" y="6"/>
                                        </a:cubicBezTo>
                                        <a:cubicBezTo>
                                          <a:pt x="223" y="6"/>
                                          <a:pt x="216" y="6"/>
                                          <a:pt x="209" y="6"/>
                                        </a:cubicBezTo>
                                        <a:cubicBezTo>
                                          <a:pt x="209" y="6"/>
                                          <a:pt x="209" y="6"/>
                                          <a:pt x="209" y="6"/>
                                        </a:cubicBezTo>
                                        <a:cubicBezTo>
                                          <a:pt x="204" y="7"/>
                                          <a:pt x="198" y="7"/>
                                          <a:pt x="193" y="7"/>
                                        </a:cubicBezTo>
                                        <a:cubicBezTo>
                                          <a:pt x="189" y="7"/>
                                          <a:pt x="184" y="7"/>
                                          <a:pt x="180" y="6"/>
                                        </a:cubicBezTo>
                                        <a:cubicBezTo>
                                          <a:pt x="174" y="6"/>
                                          <a:pt x="168" y="5"/>
                                          <a:pt x="162" y="5"/>
                                        </a:cubicBezTo>
                                        <a:cubicBezTo>
                                          <a:pt x="154" y="5"/>
                                          <a:pt x="146" y="5"/>
                                          <a:pt x="137" y="5"/>
                                        </a:cubicBezTo>
                                        <a:cubicBezTo>
                                          <a:pt x="133" y="5"/>
                                          <a:pt x="129" y="5"/>
                                          <a:pt x="125" y="5"/>
                                        </a:cubicBezTo>
                                        <a:cubicBezTo>
                                          <a:pt x="115" y="5"/>
                                          <a:pt x="105" y="5"/>
                                          <a:pt x="95" y="5"/>
                                        </a:cubicBezTo>
                                        <a:cubicBezTo>
                                          <a:pt x="92" y="5"/>
                                          <a:pt x="89" y="5"/>
                                          <a:pt x="86" y="5"/>
                                        </a:cubicBezTo>
                                        <a:cubicBezTo>
                                          <a:pt x="87" y="5"/>
                                          <a:pt x="87" y="5"/>
                                          <a:pt x="87" y="5"/>
                                        </a:cubicBezTo>
                                        <a:cubicBezTo>
                                          <a:pt x="86" y="5"/>
                                          <a:pt x="84" y="5"/>
                                          <a:pt x="82" y="5"/>
                                        </a:cubicBezTo>
                                        <a:cubicBezTo>
                                          <a:pt x="79" y="5"/>
                                          <a:pt x="76" y="5"/>
                                          <a:pt x="73" y="5"/>
                                        </a:cubicBezTo>
                                        <a:cubicBezTo>
                                          <a:pt x="68" y="5"/>
                                          <a:pt x="64" y="6"/>
                                          <a:pt x="61" y="6"/>
                                        </a:cubicBezTo>
                                        <a:cubicBezTo>
                                          <a:pt x="62" y="6"/>
                                          <a:pt x="62" y="6"/>
                                          <a:pt x="62" y="6"/>
                                        </a:cubicBezTo>
                                        <a:cubicBezTo>
                                          <a:pt x="60" y="6"/>
                                          <a:pt x="57" y="6"/>
                                          <a:pt x="55" y="7"/>
                                        </a:cubicBezTo>
                                        <a:cubicBezTo>
                                          <a:pt x="49" y="7"/>
                                          <a:pt x="43" y="6"/>
                                          <a:pt x="37" y="6"/>
                                        </a:cubicBezTo>
                                        <a:cubicBezTo>
                                          <a:pt x="36" y="6"/>
                                          <a:pt x="40" y="6"/>
                                          <a:pt x="37" y="6"/>
                                        </a:cubicBezTo>
                                        <a:cubicBezTo>
                                          <a:pt x="44" y="7"/>
                                          <a:pt x="49" y="7"/>
                                          <a:pt x="55" y="7"/>
                                        </a:cubicBezTo>
                                        <a:cubicBezTo>
                                          <a:pt x="54" y="7"/>
                                          <a:pt x="54" y="7"/>
                                          <a:pt x="54" y="7"/>
                                        </a:cubicBezTo>
                                        <a:cubicBezTo>
                                          <a:pt x="51" y="8"/>
                                          <a:pt x="49" y="9"/>
                                          <a:pt x="47" y="9"/>
                                        </a:cubicBezTo>
                                        <a:cubicBezTo>
                                          <a:pt x="47" y="9"/>
                                          <a:pt x="47" y="9"/>
                                          <a:pt x="47" y="9"/>
                                        </a:cubicBezTo>
                                        <a:cubicBezTo>
                                          <a:pt x="46" y="9"/>
                                          <a:pt x="46" y="9"/>
                                          <a:pt x="46" y="9"/>
                                        </a:cubicBezTo>
                                        <a:cubicBezTo>
                                          <a:pt x="41" y="9"/>
                                          <a:pt x="36" y="8"/>
                                          <a:pt x="31" y="8"/>
                                        </a:cubicBezTo>
                                        <a:cubicBezTo>
                                          <a:pt x="28" y="8"/>
                                          <a:pt x="25" y="8"/>
                                          <a:pt x="22" y="8"/>
                                        </a:cubicBezTo>
                                        <a:cubicBezTo>
                                          <a:pt x="15" y="8"/>
                                          <a:pt x="8" y="8"/>
                                          <a:pt x="1" y="10"/>
                                        </a:cubicBezTo>
                                        <a:cubicBezTo>
                                          <a:pt x="1" y="11"/>
                                          <a:pt x="1" y="11"/>
                                          <a:pt x="1" y="11"/>
                                        </a:cubicBezTo>
                                        <a:cubicBezTo>
                                          <a:pt x="7" y="12"/>
                                          <a:pt x="12" y="12"/>
                                          <a:pt x="18" y="13"/>
                                        </a:cubicBezTo>
                                        <a:cubicBezTo>
                                          <a:pt x="18" y="13"/>
                                          <a:pt x="18" y="13"/>
                                          <a:pt x="18" y="13"/>
                                        </a:cubicBezTo>
                                        <a:cubicBezTo>
                                          <a:pt x="15" y="13"/>
                                          <a:pt x="13" y="13"/>
                                          <a:pt x="13" y="13"/>
                                        </a:cubicBezTo>
                                        <a:cubicBezTo>
                                          <a:pt x="12" y="14"/>
                                          <a:pt x="8" y="14"/>
                                          <a:pt x="15" y="14"/>
                                        </a:cubicBezTo>
                                        <a:cubicBezTo>
                                          <a:pt x="16" y="14"/>
                                          <a:pt x="16" y="14"/>
                                          <a:pt x="16" y="14"/>
                                        </a:cubicBezTo>
                                        <a:cubicBezTo>
                                          <a:pt x="18" y="14"/>
                                          <a:pt x="17" y="14"/>
                                          <a:pt x="18" y="14"/>
                                        </a:cubicBezTo>
                                        <a:cubicBezTo>
                                          <a:pt x="21" y="14"/>
                                          <a:pt x="23" y="14"/>
                                          <a:pt x="25" y="13"/>
                                        </a:cubicBezTo>
                                        <a:cubicBezTo>
                                          <a:pt x="27" y="14"/>
                                          <a:pt x="30" y="14"/>
                                          <a:pt x="33" y="14"/>
                                        </a:cubicBezTo>
                                        <a:cubicBezTo>
                                          <a:pt x="31" y="14"/>
                                          <a:pt x="29" y="14"/>
                                          <a:pt x="27" y="14"/>
                                        </a:cubicBezTo>
                                        <a:cubicBezTo>
                                          <a:pt x="24" y="14"/>
                                          <a:pt x="22" y="14"/>
                                          <a:pt x="19" y="14"/>
                                        </a:cubicBezTo>
                                        <a:cubicBezTo>
                                          <a:pt x="13" y="15"/>
                                          <a:pt x="7" y="16"/>
                                          <a:pt x="2" y="19"/>
                                        </a:cubicBezTo>
                                        <a:cubicBezTo>
                                          <a:pt x="1" y="19"/>
                                          <a:pt x="1" y="19"/>
                                          <a:pt x="0" y="19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1"/>
                                          <a:pt x="1" y="21"/>
                                          <a:pt x="1" y="21"/>
                                        </a:cubicBezTo>
                                        <a:cubicBezTo>
                                          <a:pt x="1" y="21"/>
                                          <a:pt x="2" y="20"/>
                                          <a:pt x="2" y="20"/>
                                        </a:cubicBezTo>
                                        <a:cubicBezTo>
                                          <a:pt x="12" y="20"/>
                                          <a:pt x="22" y="21"/>
                                          <a:pt x="32" y="21"/>
                                        </a:cubicBezTo>
                                        <a:cubicBezTo>
                                          <a:pt x="43" y="21"/>
                                          <a:pt x="53" y="20"/>
                                          <a:pt x="64" y="20"/>
                                        </a:cubicBezTo>
                                        <a:cubicBezTo>
                                          <a:pt x="91" y="20"/>
                                          <a:pt x="125" y="19"/>
                                          <a:pt x="151" y="19"/>
                                        </a:cubicBezTo>
                                        <a:cubicBezTo>
                                          <a:pt x="153" y="19"/>
                                          <a:pt x="155" y="19"/>
                                          <a:pt x="157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3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4" y="19"/>
                                        </a:cubicBezTo>
                                        <a:cubicBezTo>
                                          <a:pt x="169" y="19"/>
                                          <a:pt x="173" y="19"/>
                                          <a:pt x="178" y="19"/>
                                        </a:cubicBezTo>
                                        <a:cubicBezTo>
                                          <a:pt x="185" y="19"/>
                                          <a:pt x="191" y="19"/>
                                          <a:pt x="198" y="19"/>
                                        </a:cubicBezTo>
                                        <a:cubicBezTo>
                                          <a:pt x="211" y="19"/>
                                          <a:pt x="224" y="19"/>
                                          <a:pt x="237" y="19"/>
                                        </a:cubicBezTo>
                                        <a:cubicBezTo>
                                          <a:pt x="238" y="19"/>
                                          <a:pt x="239" y="19"/>
                                          <a:pt x="239" y="19"/>
                                        </a:cubicBezTo>
                                        <a:cubicBezTo>
                                          <a:pt x="252" y="19"/>
                                          <a:pt x="265" y="19"/>
                                          <a:pt x="277" y="18"/>
                                        </a:cubicBezTo>
                                        <a:cubicBezTo>
                                          <a:pt x="284" y="17"/>
                                          <a:pt x="291" y="16"/>
                                          <a:pt x="297" y="14"/>
                                        </a:cubicBezTo>
                                        <a:cubicBezTo>
                                          <a:pt x="298" y="14"/>
                                          <a:pt x="299" y="14"/>
                                          <a:pt x="300" y="14"/>
                                        </a:cubicBezTo>
                                        <a:cubicBezTo>
                                          <a:pt x="302" y="14"/>
                                          <a:pt x="303" y="14"/>
                                          <a:pt x="304" y="14"/>
                                        </a:cubicBezTo>
                                        <a:cubicBezTo>
                                          <a:pt x="307" y="14"/>
                                          <a:pt x="309" y="14"/>
                                          <a:pt x="311" y="14"/>
                                        </a:cubicBezTo>
                                        <a:cubicBezTo>
                                          <a:pt x="311" y="14"/>
                                          <a:pt x="312" y="14"/>
                                          <a:pt x="313" y="14"/>
                                        </a:cubicBezTo>
                                        <a:cubicBezTo>
                                          <a:pt x="316" y="14"/>
                                          <a:pt x="319" y="14"/>
                                          <a:pt x="322" y="14"/>
                                        </a:cubicBezTo>
                                        <a:cubicBezTo>
                                          <a:pt x="323" y="14"/>
                                          <a:pt x="324" y="14"/>
                                          <a:pt x="324" y="14"/>
                                        </a:cubicBezTo>
                                        <a:cubicBezTo>
                                          <a:pt x="327" y="14"/>
                                          <a:pt x="329" y="14"/>
                                          <a:pt x="331" y="14"/>
                                        </a:cubicBezTo>
                                        <a:cubicBezTo>
                                          <a:pt x="335" y="13"/>
                                          <a:pt x="338" y="12"/>
                                          <a:pt x="341" y="11"/>
                                        </a:cubicBezTo>
                                        <a:cubicBezTo>
                                          <a:pt x="342" y="10"/>
                                          <a:pt x="342" y="10"/>
                                          <a:pt x="342" y="10"/>
                                        </a:cubicBezTo>
                                        <a:cubicBezTo>
                                          <a:pt x="341" y="10"/>
                                          <a:pt x="341" y="10"/>
                                          <a:pt x="341" y="10"/>
                                        </a:cubicBezTo>
                                        <a:cubicBezTo>
                                          <a:pt x="340" y="10"/>
                                          <a:pt x="340" y="10"/>
                                          <a:pt x="340" y="10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38" y="9"/>
                                          <a:pt x="335" y="9"/>
                                          <a:pt x="333" y="9"/>
                                        </a:cubicBezTo>
                                        <a:cubicBezTo>
                                          <a:pt x="330" y="9"/>
                                          <a:pt x="328" y="9"/>
                                          <a:pt x="326" y="9"/>
                                        </a:cubicBezTo>
                                        <a:cubicBezTo>
                                          <a:pt x="320" y="10"/>
                                          <a:pt x="315" y="11"/>
                                          <a:pt x="310" y="12"/>
                                        </a:cubicBezTo>
                                        <a:cubicBezTo>
                                          <a:pt x="308" y="13"/>
                                          <a:pt x="306" y="13"/>
                                          <a:pt x="304" y="13"/>
                                        </a:cubicBezTo>
                                        <a:cubicBezTo>
                                          <a:pt x="303" y="13"/>
                                          <a:pt x="302" y="13"/>
                                          <a:pt x="301" y="13"/>
                                        </a:cubicBezTo>
                                        <a:cubicBezTo>
                                          <a:pt x="306" y="12"/>
                                          <a:pt x="310" y="11"/>
                                          <a:pt x="314" y="9"/>
                                        </a:cubicBezTo>
                                        <a:cubicBezTo>
                                          <a:pt x="315" y="10"/>
                                          <a:pt x="316" y="10"/>
                                          <a:pt x="316" y="10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8"/>
                                          <a:pt x="316" y="8"/>
                                          <a:pt x="316" y="8"/>
                                        </a:cubicBezTo>
                                        <a:cubicBezTo>
                                          <a:pt x="316" y="8"/>
                                          <a:pt x="315" y="8"/>
                                          <a:pt x="314" y="9"/>
                                        </a:cubicBezTo>
                                        <a:cubicBezTo>
                                          <a:pt x="314" y="9"/>
                                          <a:pt x="313" y="9"/>
                                          <a:pt x="313" y="8"/>
                                        </a:cubicBezTo>
                                        <a:cubicBezTo>
                                          <a:pt x="310" y="8"/>
                                          <a:pt x="307" y="8"/>
                                          <a:pt x="304" y="8"/>
                                        </a:cubicBezTo>
                                        <a:cubicBezTo>
                                          <a:pt x="309" y="6"/>
                                          <a:pt x="314" y="4"/>
                                          <a:pt x="319" y="2"/>
                                        </a:cubicBezTo>
                                        <a:cubicBezTo>
                                          <a:pt x="319" y="1"/>
                                          <a:pt x="320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0"/>
                                          <a:pt x="321" y="0"/>
                                          <a:pt x="321" y="0"/>
                                        </a:cubicBezTo>
                                        <a:cubicBezTo>
                                          <a:pt x="321" y="0"/>
                                          <a:pt x="320" y="0"/>
                                          <a:pt x="320" y="0"/>
                                        </a:cubicBezTo>
                                        <a:cubicBezTo>
                                          <a:pt x="320" y="0"/>
                                          <a:pt x="320" y="0"/>
                                          <a:pt x="32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0" name="Freeform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65438" y="155929"/>
                                    <a:ext cx="0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1" name="Freeform 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3063" y="143229"/>
                                    <a:ext cx="22225" cy="1270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1"/>
                                      <a:gd name="T2" fmla="*/ 0 w 2"/>
                                      <a:gd name="T3" fmla="*/ 1 h 1"/>
                                      <a:gd name="T4" fmla="*/ 0 w 2"/>
                                      <a:gd name="T5" fmla="*/ 1 h 1"/>
                                      <a:gd name="T6" fmla="*/ 2 w 2"/>
                                      <a:gd name="T7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" h="1">
                                        <a:moveTo>
                                          <a:pt x="2" y="0"/>
                                        </a:move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1" y="0"/>
                                          <a:pt x="2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B31A886" id="Year Backing" o:spid="_x0000_s1026" alt="Month and Year Graphic&#10;" style="position:absolute;margin-left:18.7pt;margin-top:56.9pt;width:245.5pt;height:32.4pt;z-index:-251650048;mso-position-horizontal-relative:page;mso-position-vertical-relative:page;mso-width-relative:margin;mso-height-relative:margin" coordsize="38576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" o:allowincell="f">
                      <v:shape id="Freeform 191" o:spid="_x0000_s1027" style="position:absolute;left:27400;width:9906;height:5175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        <v:path arrowok="t" o:connecttype="custom" o:connectlocs="865352,11501;797034,11501;797034,11501;888124,0;865352,11501;865352,11501;842579,11501;842579,11501;819807,11501;808421,11501;797034,11501;500993,23001;489607,23001;489607,23001;421290,23001;398517,23001;375745,34502;227724,34502;102476,46002;0,46002;11386,115006;11386,172508;11386,287514;22772,310515;22772,310515;22772,356517;22772,391019;22772,391019;22772,414020;22772,494524;34159,517525;34159,517525;56931,517525;68317,517525;148021,517525;216338,517525;592083,494524;774262,494524;774262,494524;797034,494524;808421,494524;819807,494524;831193,494524;831193,494524;922283,494524;967828,494524;967828,494524;990600,494524;990600,471523;990600,437021;990600,379518;979214,276013;967828,218511;967828,149507;956441,11501;956441,11501;888124,0" o:connectangles="0,0,0,0,0,0,0,0,0,0,0,0,0,0,0,0,0,0,0,0,0,0,0,0,0,0,0,0,0,0,0,0,0,0,0,0,0,0,0,0,0,0,0,0,0,0,0,0,0,0,0,0,0,0,0,0,0"/>
                        <o:lock v:ext="edit" verticies="t"/>
                      </v:shape>
                      <v:group id="Group 192" o:spid="_x0000_s1028" style="position:absolute;top:19;width:38576;height:2476" coordorigin=",19" coordsize="38576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  <v:rect id="Rectangle 193" o:spid="_x0000_s1029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          <v:shape id="Freeform 194" o:spid="_x0000_s1030" style="position:absolute;left:1238;top:733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          <v:path arrowok="t" o:connecttype="custom" o:connectlocs="34925,0;0,0;0,0;34925,0" o:connectangles="0,0,0,0"/>
                        </v:shape>
                        <v:shape id="Freeform 195" o:spid="_x0000_s1031" style="position:absolute;left:1809;top:733;width:1127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          <v:path arrowok="t" o:connecttype="custom" o:connectlocs="101442,0;0,0;22543,0;67628,0;101442,0;112713,0;101442,0" o:connectangles="0,0,0,0,0,0,0"/>
                        </v:shape>
                        <v:shape id="Freeform 196" o:spid="_x0000_s1032" style="position:absolute;left:3270;top:733;width:682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          <v:path arrowok="t" o:connecttype="custom" o:connectlocs="68263,0;56886,0;68263,0;0,0;0,0;34132,0;56886,0;56886,0;34132,0;0,0" o:connectangles="0,0,0,0,0,0,0,0,0,0"/>
                          <o:lock v:ext="edit" verticies="t"/>
                        </v:shape>
                        <v:shape id="Freeform 197" o:spid="_x0000_s1033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8" o:spid="_x0000_s1034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9" o:spid="_x0000_s1035" style="position:absolute;top:19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200" o:spid="_x0000_s1036" style="position:absolute;left:28654;top:1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          <v:path arrowok="t" o:connecttype="custom" o:connectlocs="0,0;0,0;0,0;0,0" o:connectangles="0,0,0,0"/>
                        </v:shape>
                        <v:shape id="Freeform 201" o:spid="_x0000_s1037" style="position:absolute;left:3730;top:1432;width:222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          <v:path arrowok="t" o:connecttype="custom" o:connectlocs="22225,0;0,12700;0,12700;22225,0" o:connectangles="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AE110F">
              <w:t>2016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7F1D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7F1D77"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AE110F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AE110F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AE110F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AE110F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AE110F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AE110F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AE110F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“Satruday"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</w:tr>
                  <w:tr w:rsidR="007F1D77"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</w:tr>
                  <w:tr w:rsidR="007F1D77"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</w:tr>
                  <w:tr w:rsidR="007F1D77"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</w:tr>
                  <w:tr w:rsidR="007F1D77"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E110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E110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E110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E110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E110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AE110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7F1D77"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7F1D77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7F1D77" w:rsidRDefault="007F1D77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7F1D77" w:rsidRDefault="007F1D77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7F1D77" w:rsidRDefault="007F1D77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7F1D77" w:rsidRDefault="007F1D77">
                        <w:pPr>
                          <w:pStyle w:val="Off-MonthDates"/>
                        </w:pPr>
                      </w:p>
                    </w:tc>
                  </w:tr>
                </w:tbl>
                <w:p w:rsidR="007F1D77" w:rsidRDefault="007F1D77"/>
              </w:tc>
              <w:tc>
                <w:tcPr>
                  <w:tcW w:w="482" w:type="dxa"/>
                </w:tcPr>
                <w:p w:rsidR="007F1D77" w:rsidRDefault="007F1D77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7F1D77"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AE110F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AE110F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AE110F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AE110F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AE110F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AE110F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AE110F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</w:tr>
                  <w:tr w:rsidR="007F1D77"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</w:tr>
                  <w:tr w:rsidR="007F1D77"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</w:tr>
                  <w:tr w:rsidR="007F1D77"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</w:tr>
                  <w:tr w:rsidR="007F1D77"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AE110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AE110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AE110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AE110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AE110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AE110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AE110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</w:tr>
                  <w:tr w:rsidR="007F1D77"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AE110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F72FE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AE110F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AE110F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F1D77" w:rsidRDefault="007F1D77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7F1D77" w:rsidRDefault="007F1D77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7F1D77" w:rsidRDefault="007F1D77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7F1D77" w:rsidRDefault="007F1D77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7F1D77" w:rsidRDefault="007F1D77">
                        <w:pPr>
                          <w:pStyle w:val="Off-MonthDates"/>
                        </w:pPr>
                      </w:p>
                    </w:tc>
                  </w:tr>
                </w:tbl>
                <w:p w:rsidR="007F1D77" w:rsidRDefault="007F1D77"/>
              </w:tc>
            </w:tr>
          </w:tbl>
          <w:p w:rsidR="007F1D77" w:rsidRDefault="007F1D77">
            <w:pPr>
              <w:pStyle w:val="NoSpacing"/>
              <w:rPr>
                <w:sz w:val="2"/>
              </w:rPr>
            </w:pPr>
          </w:p>
          <w:tbl>
            <w:tblPr>
              <w:tblStyle w:val="CalendarTable"/>
              <w:tblW w:w="45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7F1D77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7F1D77" w:rsidRDefault="00F72FE7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 w:rsidR="00AE110F">
                    <w:t>August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7F1D77" w:rsidRDefault="00F72FE7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 w:rsidR="00AE110F">
                    <w:t>2016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7F1D77" w:rsidRDefault="007F1D77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7F1D77" w:rsidRDefault="00F72FE7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 w:rsidR="00AE110F">
                    <w:t>October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7F1D77" w:rsidRDefault="00F72FE7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 w:rsidR="00AE110F">
                    <w:t>2016</w:t>
                  </w:r>
                  <w:r>
                    <w:fldChar w:fldCharType="end"/>
                  </w:r>
                </w:p>
              </w:tc>
            </w:tr>
          </w:tbl>
          <w:p w:rsidR="007F1D77" w:rsidRDefault="007F1D77"/>
        </w:tc>
        <w:tc>
          <w:tcPr>
            <w:tcW w:w="629" w:type="dxa"/>
          </w:tcPr>
          <w:p w:rsidR="007F1D77" w:rsidRDefault="00F72FE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39" behindDoc="1" locked="0" layoutInCell="0" allowOverlap="1">
                      <wp:simplePos x="0" y="0"/>
                      <wp:positionH relativeFrom="page">
                        <wp:posOffset>356870</wp:posOffset>
                      </wp:positionH>
                      <wp:positionV relativeFrom="page">
                        <wp:posOffset>228600</wp:posOffset>
                      </wp:positionV>
                      <wp:extent cx="2834640" cy="2724912"/>
                      <wp:effectExtent l="0" t="0" r="3810" b="0"/>
                      <wp:wrapNone/>
                      <wp:docPr id="187" name="Note Backing" descr="Note Backing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2724912"/>
                                <a:chOff x="0" y="0"/>
                                <a:chExt cx="3387725" cy="3308350"/>
                              </a:xfrm>
                            </wpg:grpSpPr>
                            <wps:wsp>
                              <wps:cNvPr id="188" name="Freeform 1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387725" cy="3308350"/>
                                </a:xfrm>
                                <a:custGeom>
                                  <a:avLst/>
                                  <a:gdLst>
                                    <a:gd name="T0" fmla="*/ 1 w 300"/>
                                    <a:gd name="T1" fmla="*/ 59 h 293"/>
                                    <a:gd name="T2" fmla="*/ 299 w 300"/>
                                    <a:gd name="T3" fmla="*/ 219 h 293"/>
                                    <a:gd name="T4" fmla="*/ 167 w 300"/>
                                    <a:gd name="T5" fmla="*/ 292 h 293"/>
                                    <a:gd name="T6" fmla="*/ 63 w 300"/>
                                    <a:gd name="T7" fmla="*/ 292 h 293"/>
                                    <a:gd name="T8" fmla="*/ 293 w 300"/>
                                    <a:gd name="T9" fmla="*/ 0 h 293"/>
                                    <a:gd name="T10" fmla="*/ 225 w 300"/>
                                    <a:gd name="T11" fmla="*/ 0 h 293"/>
                                    <a:gd name="T12" fmla="*/ 155 w 300"/>
                                    <a:gd name="T13" fmla="*/ 3 h 293"/>
                                    <a:gd name="T14" fmla="*/ 80 w 300"/>
                                    <a:gd name="T15" fmla="*/ 2 h 293"/>
                                    <a:gd name="T16" fmla="*/ 22 w 300"/>
                                    <a:gd name="T17" fmla="*/ 5 h 293"/>
                                    <a:gd name="T18" fmla="*/ 2 w 300"/>
                                    <a:gd name="T19" fmla="*/ 6 h 293"/>
                                    <a:gd name="T20" fmla="*/ 0 w 300"/>
                                    <a:gd name="T21" fmla="*/ 29 h 293"/>
                                    <a:gd name="T22" fmla="*/ 1 w 300"/>
                                    <a:gd name="T23" fmla="*/ 59 h 293"/>
                                    <a:gd name="T24" fmla="*/ 1 w 300"/>
                                    <a:gd name="T25" fmla="*/ 78 h 293"/>
                                    <a:gd name="T26" fmla="*/ 1 w 300"/>
                                    <a:gd name="T27" fmla="*/ 88 h 293"/>
                                    <a:gd name="T28" fmla="*/ 1 w 300"/>
                                    <a:gd name="T29" fmla="*/ 105 h 293"/>
                                    <a:gd name="T30" fmla="*/ 1 w 300"/>
                                    <a:gd name="T31" fmla="*/ 115 h 293"/>
                                    <a:gd name="T32" fmla="*/ 1 w 300"/>
                                    <a:gd name="T33" fmla="*/ 113 h 293"/>
                                    <a:gd name="T34" fmla="*/ 2 w 300"/>
                                    <a:gd name="T35" fmla="*/ 156 h 293"/>
                                    <a:gd name="T36" fmla="*/ 2 w 300"/>
                                    <a:gd name="T37" fmla="*/ 191 h 293"/>
                                    <a:gd name="T38" fmla="*/ 3 w 300"/>
                                    <a:gd name="T39" fmla="*/ 270 h 293"/>
                                    <a:gd name="T40" fmla="*/ 5 w 300"/>
                                    <a:gd name="T41" fmla="*/ 277 h 293"/>
                                    <a:gd name="T42" fmla="*/ 4 w 300"/>
                                    <a:gd name="T43" fmla="*/ 280 h 293"/>
                                    <a:gd name="T44" fmla="*/ 9 w 300"/>
                                    <a:gd name="T45" fmla="*/ 284 h 293"/>
                                    <a:gd name="T46" fmla="*/ 15 w 300"/>
                                    <a:gd name="T47" fmla="*/ 282 h 293"/>
                                    <a:gd name="T48" fmla="*/ 30 w 300"/>
                                    <a:gd name="T49" fmla="*/ 292 h 293"/>
                                    <a:gd name="T50" fmla="*/ 38 w 300"/>
                                    <a:gd name="T51" fmla="*/ 290 h 293"/>
                                    <a:gd name="T52" fmla="*/ 64 w 300"/>
                                    <a:gd name="T53" fmla="*/ 292 h 293"/>
                                    <a:gd name="T54" fmla="*/ 74 w 300"/>
                                    <a:gd name="T55" fmla="*/ 292 h 293"/>
                                    <a:gd name="T56" fmla="*/ 88 w 300"/>
                                    <a:gd name="T57" fmla="*/ 292 h 293"/>
                                    <a:gd name="T58" fmla="*/ 101 w 300"/>
                                    <a:gd name="T59" fmla="*/ 292 h 293"/>
                                    <a:gd name="T60" fmla="*/ 115 w 300"/>
                                    <a:gd name="T61" fmla="*/ 293 h 293"/>
                                    <a:gd name="T62" fmla="*/ 149 w 300"/>
                                    <a:gd name="T63" fmla="*/ 292 h 293"/>
                                    <a:gd name="T64" fmla="*/ 167 w 300"/>
                                    <a:gd name="T65" fmla="*/ 293 h 293"/>
                                    <a:gd name="T66" fmla="*/ 168 w 300"/>
                                    <a:gd name="T67" fmla="*/ 292 h 293"/>
                                    <a:gd name="T68" fmla="*/ 172 w 300"/>
                                    <a:gd name="T69" fmla="*/ 293 h 293"/>
                                    <a:gd name="T70" fmla="*/ 177 w 300"/>
                                    <a:gd name="T71" fmla="*/ 293 h 293"/>
                                    <a:gd name="T72" fmla="*/ 188 w 300"/>
                                    <a:gd name="T73" fmla="*/ 293 h 293"/>
                                    <a:gd name="T74" fmla="*/ 220 w 300"/>
                                    <a:gd name="T75" fmla="*/ 291 h 293"/>
                                    <a:gd name="T76" fmla="*/ 229 w 300"/>
                                    <a:gd name="T77" fmla="*/ 285 h 293"/>
                                    <a:gd name="T78" fmla="*/ 247 w 300"/>
                                    <a:gd name="T79" fmla="*/ 291 h 293"/>
                                    <a:gd name="T80" fmla="*/ 256 w 300"/>
                                    <a:gd name="T81" fmla="*/ 289 h 293"/>
                                    <a:gd name="T82" fmla="*/ 279 w 300"/>
                                    <a:gd name="T83" fmla="*/ 290 h 293"/>
                                    <a:gd name="T84" fmla="*/ 299 w 300"/>
                                    <a:gd name="T85" fmla="*/ 283 h 293"/>
                                    <a:gd name="T86" fmla="*/ 299 w 300"/>
                                    <a:gd name="T87" fmla="*/ 264 h 293"/>
                                    <a:gd name="T88" fmla="*/ 300 w 300"/>
                                    <a:gd name="T89" fmla="*/ 250 h 293"/>
                                    <a:gd name="T90" fmla="*/ 300 w 300"/>
                                    <a:gd name="T91" fmla="*/ 247 h 293"/>
                                    <a:gd name="T92" fmla="*/ 299 w 300"/>
                                    <a:gd name="T93" fmla="*/ 241 h 293"/>
                                    <a:gd name="T94" fmla="*/ 300 w 300"/>
                                    <a:gd name="T95" fmla="*/ 231 h 293"/>
                                    <a:gd name="T96" fmla="*/ 299 w 300"/>
                                    <a:gd name="T97" fmla="*/ 224 h 293"/>
                                    <a:gd name="T98" fmla="*/ 300 w 300"/>
                                    <a:gd name="T99" fmla="*/ 197 h 293"/>
                                    <a:gd name="T100" fmla="*/ 299 w 300"/>
                                    <a:gd name="T101" fmla="*/ 202 h 293"/>
                                    <a:gd name="T102" fmla="*/ 300 w 300"/>
                                    <a:gd name="T103" fmla="*/ 170 h 293"/>
                                    <a:gd name="T104" fmla="*/ 299 w 300"/>
                                    <a:gd name="T105" fmla="*/ 145 h 293"/>
                                    <a:gd name="T106" fmla="*/ 300 w 300"/>
                                    <a:gd name="T107" fmla="*/ 137 h 293"/>
                                    <a:gd name="T108" fmla="*/ 300 w 300"/>
                                    <a:gd name="T109" fmla="*/ 110 h 293"/>
                                    <a:gd name="T110" fmla="*/ 299 w 300"/>
                                    <a:gd name="T111" fmla="*/ 89 h 293"/>
                                    <a:gd name="T112" fmla="*/ 300 w 300"/>
                                    <a:gd name="T113" fmla="*/ 65 h 293"/>
                                    <a:gd name="T114" fmla="*/ 299 w 300"/>
                                    <a:gd name="T115" fmla="*/ 47 h 293"/>
                                    <a:gd name="T116" fmla="*/ 299 w 300"/>
                                    <a:gd name="T117" fmla="*/ 18 h 293"/>
                                    <a:gd name="T118" fmla="*/ 295 w 300"/>
                                    <a:gd name="T119" fmla="*/ 6 h 293"/>
                                    <a:gd name="T120" fmla="*/ 298 w 300"/>
                                    <a:gd name="T121" fmla="*/ 6 h 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00" h="293"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2" y="191"/>
                                      </a:moveTo>
                                      <a:cubicBezTo>
                                        <a:pt x="2" y="192"/>
                                        <a:pt x="2" y="192"/>
                                        <a:pt x="2" y="192"/>
                                      </a:cubicBezTo>
                                      <a:cubicBezTo>
                                        <a:pt x="2" y="192"/>
                                        <a:pt x="2" y="192"/>
                                        <a:pt x="2" y="191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20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167" y="292"/>
                                      </a:move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moveTo>
                                        <a:pt x="63" y="292"/>
                                      </a:moveTo>
                                      <a:cubicBezTo>
                                        <a:pt x="63" y="292"/>
                                        <a:pt x="63" y="292"/>
                                        <a:pt x="63" y="292"/>
                                      </a:cubicBezTo>
                                      <a:cubicBezTo>
                                        <a:pt x="63" y="292"/>
                                        <a:pt x="64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moveTo>
                                        <a:pt x="1" y="111"/>
                                      </a:move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cubicBezTo>
                                        <a:pt x="1" y="110"/>
                                        <a:pt x="1" y="109"/>
                                        <a:pt x="1" y="109"/>
                                      </a:cubicBezTo>
                                      <a:cubicBezTo>
                                        <a:pt x="1" y="110"/>
                                        <a:pt x="1" y="110"/>
                                        <a:pt x="1" y="111"/>
                                      </a:cubicBez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moveTo>
                                        <a:pt x="293" y="0"/>
                                      </a:moveTo>
                                      <a:cubicBezTo>
                                        <a:pt x="292" y="0"/>
                                        <a:pt x="290" y="0"/>
                                        <a:pt x="289" y="0"/>
                                      </a:cubicBezTo>
                                      <a:cubicBezTo>
                                        <a:pt x="287" y="1"/>
                                        <a:pt x="286" y="1"/>
                                        <a:pt x="285" y="1"/>
                                      </a:cubicBezTo>
                                      <a:cubicBezTo>
                                        <a:pt x="284" y="1"/>
                                        <a:pt x="283" y="1"/>
                                        <a:pt x="282" y="0"/>
                                      </a:cubicBezTo>
                                      <a:cubicBezTo>
                                        <a:pt x="269" y="0"/>
                                        <a:pt x="256" y="0"/>
                                        <a:pt x="243" y="0"/>
                                      </a:cubicBezTo>
                                      <a:cubicBezTo>
                                        <a:pt x="240" y="1"/>
                                        <a:pt x="236" y="1"/>
                                        <a:pt x="233" y="1"/>
                                      </a:cubicBezTo>
                                      <a:cubicBezTo>
                                        <a:pt x="230" y="1"/>
                                        <a:pt x="228" y="0"/>
                                        <a:pt x="225" y="0"/>
                                      </a:cubicBezTo>
                                      <a:cubicBezTo>
                                        <a:pt x="221" y="0"/>
                                        <a:pt x="217" y="1"/>
                                        <a:pt x="212" y="1"/>
                                      </a:cubicBezTo>
                                      <a:cubicBezTo>
                                        <a:pt x="208" y="2"/>
                                        <a:pt x="203" y="2"/>
                                        <a:pt x="199" y="2"/>
                                      </a:cubicBezTo>
                                      <a:cubicBezTo>
                                        <a:pt x="197" y="2"/>
                                        <a:pt x="194" y="2"/>
                                        <a:pt x="192" y="1"/>
                                      </a:cubicBezTo>
                                      <a:cubicBezTo>
                                        <a:pt x="190" y="1"/>
                                        <a:pt x="186" y="1"/>
                                        <a:pt x="182" y="1"/>
                                      </a:cubicBezTo>
                                      <a:cubicBezTo>
                                        <a:pt x="174" y="1"/>
                                        <a:pt x="164" y="2"/>
                                        <a:pt x="158" y="2"/>
                                      </a:cubicBezTo>
                                      <a:cubicBezTo>
                                        <a:pt x="157" y="2"/>
                                        <a:pt x="156" y="3"/>
                                        <a:pt x="155" y="3"/>
                                      </a:cubicBezTo>
                                      <a:cubicBezTo>
                                        <a:pt x="149" y="3"/>
                                        <a:pt x="143" y="1"/>
                                        <a:pt x="137" y="1"/>
                                      </a:cubicBezTo>
                                      <a:cubicBezTo>
                                        <a:pt x="136" y="1"/>
                                        <a:pt x="135" y="1"/>
                                        <a:pt x="134" y="1"/>
                                      </a:cubicBezTo>
                                      <a:cubicBezTo>
                                        <a:pt x="121" y="1"/>
                                        <a:pt x="107" y="2"/>
                                        <a:pt x="96" y="2"/>
                                      </a:cubicBezTo>
                                      <a:cubicBezTo>
                                        <a:pt x="93" y="2"/>
                                        <a:pt x="90" y="2"/>
                                        <a:pt x="87" y="2"/>
                                      </a:cubicBezTo>
                                      <a:cubicBezTo>
                                        <a:pt x="85" y="2"/>
                                        <a:pt x="82" y="2"/>
                                        <a:pt x="81" y="2"/>
                                      </a:cubicBezTo>
                                      <a:cubicBezTo>
                                        <a:pt x="80" y="2"/>
                                        <a:pt x="80" y="2"/>
                                        <a:pt x="80" y="2"/>
                                      </a:cubicBezTo>
                                      <a:cubicBezTo>
                                        <a:pt x="79" y="2"/>
                                        <a:pt x="78" y="2"/>
                                        <a:pt x="77" y="2"/>
                                      </a:cubicBezTo>
                                      <a:cubicBezTo>
                                        <a:pt x="76" y="2"/>
                                        <a:pt x="74" y="2"/>
                                        <a:pt x="73" y="2"/>
                                      </a:cubicBezTo>
                                      <a:cubicBezTo>
                                        <a:pt x="73" y="2"/>
                                        <a:pt x="73" y="2"/>
                                        <a:pt x="73" y="2"/>
                                      </a:cubicBezTo>
                                      <a:cubicBezTo>
                                        <a:pt x="59" y="2"/>
                                        <a:pt x="45" y="3"/>
                                        <a:pt x="30" y="3"/>
                                      </a:cubicBezTo>
                                      <a:cubicBezTo>
                                        <a:pt x="30" y="3"/>
                                        <a:pt x="30" y="3"/>
                                        <a:pt x="29" y="3"/>
                                      </a:cubicBezTo>
                                      <a:cubicBezTo>
                                        <a:pt x="27" y="3"/>
                                        <a:pt x="24" y="4"/>
                                        <a:pt x="22" y="5"/>
                                      </a:cubicBezTo>
                                      <a:cubicBezTo>
                                        <a:pt x="20" y="5"/>
                                        <a:pt x="18" y="6"/>
                                        <a:pt x="17" y="6"/>
                                      </a:cubicBezTo>
                                      <a:cubicBezTo>
                                        <a:pt x="16" y="6"/>
                                        <a:pt x="16" y="6"/>
                                        <a:pt x="16" y="6"/>
                                      </a:cubicBezTo>
                                      <a:cubicBezTo>
                                        <a:pt x="17" y="6"/>
                                        <a:pt x="17" y="6"/>
                                        <a:pt x="18" y="6"/>
                                      </a:cubicBezTo>
                                      <a:cubicBezTo>
                                        <a:pt x="17" y="4"/>
                                        <a:pt x="9" y="3"/>
                                        <a:pt x="6" y="2"/>
                                      </a:cubicBezTo>
                                      <a:cubicBezTo>
                                        <a:pt x="6" y="3"/>
                                        <a:pt x="5" y="3"/>
                                        <a:pt x="5" y="3"/>
                                      </a:cubicBezTo>
                                      <a:cubicBezTo>
                                        <a:pt x="4" y="4"/>
                                        <a:pt x="2" y="5"/>
                                        <a:pt x="2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9"/>
                                        <a:pt x="1" y="19"/>
                                        <a:pt x="0" y="21"/>
                                      </a:cubicBezTo>
                                      <a:cubicBezTo>
                                        <a:pt x="0" y="18"/>
                                        <a:pt x="0" y="16"/>
                                        <a:pt x="0" y="16"/>
                                      </a:cubicBezTo>
                                      <a:cubicBezTo>
                                        <a:pt x="0" y="16"/>
                                        <a:pt x="0" y="17"/>
                                        <a:pt x="0" y="18"/>
                                      </a:cubicBezTo>
                                      <a:cubicBezTo>
                                        <a:pt x="0" y="21"/>
                                        <a:pt x="0" y="25"/>
                                        <a:pt x="0" y="29"/>
                                      </a:cubicBezTo>
                                      <a:cubicBezTo>
                                        <a:pt x="0" y="29"/>
                                        <a:pt x="0" y="29"/>
                                        <a:pt x="0" y="27"/>
                                      </a:cubicBezTo>
                                      <a:cubicBezTo>
                                        <a:pt x="0" y="31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0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1"/>
                                        <a:pt x="0" y="48"/>
                                        <a:pt x="1" y="52"/>
                                      </a:cubicBezTo>
                                      <a:cubicBezTo>
                                        <a:pt x="0" y="51"/>
                                        <a:pt x="0" y="51"/>
                                        <a:pt x="0" y="51"/>
                                      </a:cubicBezTo>
                                      <a:cubicBezTo>
                                        <a:pt x="1" y="54"/>
                                        <a:pt x="1" y="54"/>
                                        <a:pt x="1" y="59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60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59"/>
                                      </a:cubicBezTo>
                                      <a:cubicBezTo>
                                        <a:pt x="1" y="62"/>
                                        <a:pt x="1" y="62"/>
                                        <a:pt x="1" y="66"/>
                                      </a:cubicBezTo>
                                      <a:cubicBezTo>
                                        <a:pt x="1" y="65"/>
                                        <a:pt x="1" y="65"/>
                                        <a:pt x="1" y="65"/>
                                      </a:cubicBezTo>
                                      <a:cubicBezTo>
                                        <a:pt x="1" y="68"/>
                                        <a:pt x="1" y="68"/>
                                        <a:pt x="1" y="70"/>
                                      </a:cubicBezTo>
                                      <a:cubicBezTo>
                                        <a:pt x="1" y="73"/>
                                        <a:pt x="1" y="78"/>
                                        <a:pt x="1" y="78"/>
                                      </a:cubicBezTo>
                                      <a:cubicBezTo>
                                        <a:pt x="1" y="79"/>
                                        <a:pt x="1" y="81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2"/>
                                      </a:cubicBezTo>
                                      <a:cubicBezTo>
                                        <a:pt x="1" y="89"/>
                                        <a:pt x="1" y="92"/>
                                        <a:pt x="1" y="96"/>
                                      </a:cubicBezTo>
                                      <a:cubicBezTo>
                                        <a:pt x="1" y="97"/>
                                        <a:pt x="1" y="97"/>
                                        <a:pt x="1" y="97"/>
                                      </a:cubicBezTo>
                                      <a:cubicBezTo>
                                        <a:pt x="1" y="92"/>
                                        <a:pt x="1" y="89"/>
                                        <a:pt x="1" y="88"/>
                                      </a:cubicBezTo>
                                      <a:cubicBezTo>
                                        <a:pt x="1" y="88"/>
                                        <a:pt x="1" y="90"/>
                                        <a:pt x="0" y="90"/>
                                      </a:cubicBezTo>
                                      <a:cubicBezTo>
                                        <a:pt x="0" y="90"/>
                                        <a:pt x="0" y="90"/>
                                        <a:pt x="0" y="89"/>
                                      </a:cubicBezTo>
                                      <a:cubicBezTo>
                                        <a:pt x="0" y="92"/>
                                        <a:pt x="1" y="98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3"/>
                                        <a:pt x="1" y="103"/>
                                      </a:cubicBezTo>
                                      <a:cubicBezTo>
                                        <a:pt x="1" y="102"/>
                                        <a:pt x="1" y="102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4"/>
                                        <a:pt x="1" y="105"/>
                                      </a:cubicBezTo>
                                      <a:cubicBezTo>
                                        <a:pt x="1" y="106"/>
                                        <a:pt x="1" y="107"/>
                                        <a:pt x="1" y="108"/>
                                      </a:cubicBezTo>
                                      <a:cubicBezTo>
                                        <a:pt x="0" y="109"/>
                                        <a:pt x="1" y="113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1"/>
                                        <a:pt x="1" y="110"/>
                                        <a:pt x="1" y="108"/>
                                      </a:cubicBezTo>
                                      <a:cubicBezTo>
                                        <a:pt x="1" y="109"/>
                                        <a:pt x="1" y="111"/>
                                        <a:pt x="1" y="113"/>
                                      </a:cubicBezTo>
                                      <a:cubicBezTo>
                                        <a:pt x="1" y="114"/>
                                        <a:pt x="2" y="115"/>
                                        <a:pt x="2" y="116"/>
                                      </a:cubicBezTo>
                                      <a:cubicBezTo>
                                        <a:pt x="1" y="119"/>
                                        <a:pt x="1" y="124"/>
                                        <a:pt x="1" y="125"/>
                                      </a:cubicBezTo>
                                      <a:cubicBezTo>
                                        <a:pt x="1" y="132"/>
                                        <a:pt x="1" y="140"/>
                                        <a:pt x="2" y="144"/>
                                      </a:cubicBezTo>
                                      <a:cubicBezTo>
                                        <a:pt x="2" y="146"/>
                                        <a:pt x="2" y="146"/>
                                        <a:pt x="2" y="147"/>
                                      </a:cubicBezTo>
                                      <a:cubicBezTo>
                                        <a:pt x="1" y="146"/>
                                        <a:pt x="1" y="145"/>
                                        <a:pt x="1" y="144"/>
                                      </a:cubicBezTo>
                                      <a:cubicBezTo>
                                        <a:pt x="2" y="148"/>
                                        <a:pt x="2" y="155"/>
                                        <a:pt x="2" y="156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9"/>
                                      </a:cubicBezTo>
                                      <a:cubicBezTo>
                                        <a:pt x="2" y="159"/>
                                        <a:pt x="2" y="159"/>
                                        <a:pt x="2" y="159"/>
                                      </a:cubicBezTo>
                                      <a:cubicBezTo>
                                        <a:pt x="1" y="171"/>
                                        <a:pt x="3" y="178"/>
                                        <a:pt x="2" y="191"/>
                                      </a:cubicBezTo>
                                      <a:cubicBezTo>
                                        <a:pt x="2" y="191"/>
                                        <a:pt x="2" y="191"/>
                                        <a:pt x="2" y="191"/>
                                      </a:cubicBezTo>
                                      <a:cubicBezTo>
                                        <a:pt x="2" y="206"/>
                                        <a:pt x="3" y="223"/>
                                        <a:pt x="3" y="238"/>
                                      </a:cubicBezTo>
                                      <a:cubicBezTo>
                                        <a:pt x="3" y="242"/>
                                        <a:pt x="3" y="243"/>
                                        <a:pt x="3" y="246"/>
                                      </a:cubicBezTo>
                                      <a:cubicBezTo>
                                        <a:pt x="3" y="247"/>
                                        <a:pt x="3" y="247"/>
                                        <a:pt x="3" y="247"/>
                                      </a:cubicBezTo>
                                      <a:cubicBezTo>
                                        <a:pt x="3" y="251"/>
                                        <a:pt x="3" y="251"/>
                                        <a:pt x="3" y="251"/>
                                      </a:cubicBezTo>
                                      <a:cubicBezTo>
                                        <a:pt x="4" y="258"/>
                                        <a:pt x="2" y="262"/>
                                        <a:pt x="3" y="270"/>
                                      </a:cubicBezTo>
                                      <a:cubicBezTo>
                                        <a:pt x="4" y="269"/>
                                        <a:pt x="4" y="269"/>
                                        <a:pt x="4" y="269"/>
                                      </a:cubicBezTo>
                                      <a:cubicBezTo>
                                        <a:pt x="4" y="271"/>
                                        <a:pt x="4" y="273"/>
                                        <a:pt x="4" y="275"/>
                                      </a:cubicBezTo>
                                      <a:cubicBezTo>
                                        <a:pt x="4" y="275"/>
                                        <a:pt x="4" y="275"/>
                                        <a:pt x="5" y="275"/>
                                      </a:cubicBezTo>
                                      <a:cubicBezTo>
                                        <a:pt x="5" y="275"/>
                                        <a:pt x="5" y="275"/>
                                        <a:pt x="6" y="275"/>
                                      </a:cubicBezTo>
                                      <a:cubicBezTo>
                                        <a:pt x="6" y="275"/>
                                        <a:pt x="6" y="276"/>
                                        <a:pt x="6" y="276"/>
                                      </a:cubicBezTo>
                                      <a:cubicBezTo>
                                        <a:pt x="5" y="277"/>
                                        <a:pt x="5" y="277"/>
                                        <a:pt x="5" y="277"/>
                                      </a:cubicBezTo>
                                      <a:cubicBezTo>
                                        <a:pt x="5" y="277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6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7"/>
                                        <a:pt x="4" y="277"/>
                                        <a:pt x="4" y="277"/>
                                      </a:cubicBezTo>
                                      <a:cubicBezTo>
                                        <a:pt x="4" y="278"/>
                                        <a:pt x="4" y="278"/>
                                        <a:pt x="4" y="278"/>
                                      </a:cubicBezTo>
                                      <a:cubicBezTo>
                                        <a:pt x="4" y="279"/>
                                        <a:pt x="4" y="279"/>
                                        <a:pt x="4" y="279"/>
                                      </a:cubicBezTo>
                                      <a:cubicBezTo>
                                        <a:pt x="4" y="279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0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1"/>
                                        <a:pt x="4" y="281"/>
                                        <a:pt x="4" y="281"/>
                                      </a:cubicBezTo>
                                      <a:cubicBezTo>
                                        <a:pt x="5" y="280"/>
                                        <a:pt x="5" y="280"/>
                                        <a:pt x="6" y="279"/>
                                      </a:cubicBezTo>
                                      <a:cubicBezTo>
                                        <a:pt x="7" y="279"/>
                                        <a:pt x="7" y="279"/>
                                        <a:pt x="8" y="279"/>
                                      </a:cubicBezTo>
                                      <a:cubicBezTo>
                                        <a:pt x="8" y="279"/>
                                        <a:pt x="8" y="279"/>
                                        <a:pt x="9" y="279"/>
                                      </a:cubicBezTo>
                                      <a:cubicBezTo>
                                        <a:pt x="8" y="281"/>
                                        <a:pt x="8" y="283"/>
                                        <a:pt x="9" y="284"/>
                                      </a:cubicBezTo>
                                      <a:cubicBezTo>
                                        <a:pt x="10" y="284"/>
                                        <a:pt x="10" y="284"/>
                                        <a:pt x="10" y="284"/>
                                      </a:cubicBezTo>
                                      <a:cubicBezTo>
                                        <a:pt x="10" y="283"/>
                                        <a:pt x="10" y="283"/>
                                        <a:pt x="10" y="282"/>
                                      </a:cubicBezTo>
                                      <a:cubicBezTo>
                                        <a:pt x="10" y="282"/>
                                        <a:pt x="10" y="282"/>
                                        <a:pt x="10" y="282"/>
                                      </a:cubicBezTo>
                                      <a:cubicBezTo>
                                        <a:pt x="11" y="284"/>
                                        <a:pt x="11" y="284"/>
                                        <a:pt x="12" y="285"/>
                                      </a:cubicBezTo>
                                      <a:cubicBezTo>
                                        <a:pt x="12" y="285"/>
                                        <a:pt x="13" y="285"/>
                                        <a:pt x="13" y="285"/>
                                      </a:cubicBezTo>
                                      <a:cubicBezTo>
                                        <a:pt x="14" y="284"/>
                                        <a:pt x="14" y="283"/>
                                        <a:pt x="15" y="282"/>
                                      </a:cubicBezTo>
                                      <a:cubicBezTo>
                                        <a:pt x="16" y="282"/>
                                        <a:pt x="16" y="282"/>
                                        <a:pt x="16" y="282"/>
                                      </a:cubicBezTo>
                                      <a:cubicBezTo>
                                        <a:pt x="16" y="286"/>
                                        <a:pt x="13" y="286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4" y="289"/>
                                      </a:cubicBezTo>
                                      <a:cubicBezTo>
                                        <a:pt x="16" y="289"/>
                                        <a:pt x="18" y="290"/>
                                        <a:pt x="21" y="290"/>
                                      </a:cubicBezTo>
                                      <a:cubicBezTo>
                                        <a:pt x="24" y="291"/>
                                        <a:pt x="27" y="292"/>
                                        <a:pt x="30" y="292"/>
                                      </a:cubicBezTo>
                                      <a:cubicBezTo>
                                        <a:pt x="31" y="292"/>
                                        <a:pt x="32" y="291"/>
                                        <a:pt x="33" y="291"/>
                                      </a:cubicBezTo>
                                      <a:cubicBezTo>
                                        <a:pt x="36" y="291"/>
                                        <a:pt x="37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90"/>
                                        <a:pt x="39" y="290"/>
                                        <a:pt x="38" y="290"/>
                                      </a:cubicBezTo>
                                      <a:cubicBezTo>
                                        <a:pt x="38" y="290"/>
                                        <a:pt x="38" y="290"/>
                                        <a:pt x="38" y="290"/>
                                      </a:cubicBezTo>
                                      <a:cubicBezTo>
                                        <a:pt x="44" y="291"/>
                                        <a:pt x="53" y="291"/>
                                        <a:pt x="60" y="292"/>
                                      </a:cubicBezTo>
                                      <a:cubicBezTo>
                                        <a:pt x="60" y="292"/>
                                        <a:pt x="60" y="292"/>
                                        <a:pt x="60" y="292"/>
                                      </a:cubicBezTo>
                                      <a:cubicBezTo>
                                        <a:pt x="61" y="292"/>
                                        <a:pt x="61" y="292"/>
                                        <a:pt x="62" y="292"/>
                                      </a:cubicBezTo>
                                      <a:cubicBezTo>
                                        <a:pt x="62" y="292"/>
                                        <a:pt x="62" y="292"/>
                                        <a:pt x="62" y="292"/>
                                      </a:cubicBezTo>
                                      <a:cubicBezTo>
                                        <a:pt x="65" y="292"/>
                                        <a:pt x="65" y="292"/>
                                        <a:pt x="65" y="292"/>
                                      </a:cubicBezTo>
                                      <a:cubicBezTo>
                                        <a:pt x="64" y="292"/>
                                        <a:pt x="65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cubicBezTo>
                                        <a:pt x="64" y="292"/>
                                        <a:pt x="65" y="293"/>
                                        <a:pt x="66" y="293"/>
                                      </a:cubicBezTo>
                                      <a:cubicBezTo>
                                        <a:pt x="68" y="293"/>
                                        <a:pt x="69" y="292"/>
                                        <a:pt x="70" y="292"/>
                                      </a:cubicBezTo>
                                      <a:cubicBezTo>
                                        <a:pt x="71" y="292"/>
                                        <a:pt x="72" y="292"/>
                                        <a:pt x="72" y="292"/>
                                      </a:cubicBezTo>
                                      <a:cubicBezTo>
                                        <a:pt x="73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4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9" y="292"/>
                                        <a:pt x="77" y="292"/>
                                        <a:pt x="78" y="292"/>
                                      </a:cubicBezTo>
                                      <a:cubicBezTo>
                                        <a:pt x="79" y="292"/>
                                        <a:pt x="80" y="292"/>
                                        <a:pt x="81" y="292"/>
                                      </a:cubicBezTo>
                                      <a:cubicBezTo>
                                        <a:pt x="84" y="293"/>
                                        <a:pt x="84" y="293"/>
                                        <a:pt x="84" y="293"/>
                                      </a:cubicBezTo>
                                      <a:cubicBezTo>
                                        <a:pt x="85" y="292"/>
                                        <a:pt x="85" y="292"/>
                                        <a:pt x="85" y="292"/>
                                      </a:cubicBezTo>
                                      <a:cubicBezTo>
                                        <a:pt x="85" y="292"/>
                                        <a:pt x="87" y="292"/>
                                        <a:pt x="87" y="292"/>
                                      </a:cubicBezTo>
                                      <a:cubicBezTo>
                                        <a:pt x="89" y="292"/>
                                        <a:pt x="86" y="292"/>
                                        <a:pt x="88" y="292"/>
                                      </a:cubicBezTo>
                                      <a:cubicBezTo>
                                        <a:pt x="89" y="292"/>
                                        <a:pt x="91" y="292"/>
                                        <a:pt x="92" y="292"/>
                                      </a:cubicBezTo>
                                      <a:cubicBezTo>
                                        <a:pt x="93" y="292"/>
                                        <a:pt x="93" y="292"/>
                                        <a:pt x="94" y="292"/>
                                      </a:cubicBezTo>
                                      <a:cubicBezTo>
                                        <a:pt x="94" y="292"/>
                                        <a:pt x="94" y="292"/>
                                        <a:pt x="95" y="292"/>
                                      </a:cubicBezTo>
                                      <a:cubicBezTo>
                                        <a:pt x="97" y="292"/>
                                        <a:pt x="98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95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100" y="292"/>
                                        <a:pt x="101" y="292"/>
                                      </a:cubicBezTo>
                                      <a:cubicBezTo>
                                        <a:pt x="102" y="292"/>
                                        <a:pt x="102" y="292"/>
                                        <a:pt x="103" y="292"/>
                                      </a:cubicBezTo>
                                      <a:cubicBezTo>
                                        <a:pt x="104" y="292"/>
                                        <a:pt x="105" y="292"/>
                                        <a:pt x="105" y="292"/>
                                      </a:cubicBezTo>
                                      <a:cubicBezTo>
                                        <a:pt x="106" y="292"/>
                                        <a:pt x="107" y="292"/>
                                        <a:pt x="108" y="292"/>
                                      </a:cubicBezTo>
                                      <a:cubicBezTo>
                                        <a:pt x="108" y="292"/>
                                        <a:pt x="109" y="292"/>
                                        <a:pt x="109" y="292"/>
                                      </a:cubicBezTo>
                                      <a:cubicBezTo>
                                        <a:pt x="110" y="292"/>
                                        <a:pt x="111" y="293"/>
                                        <a:pt x="112" y="293"/>
                                      </a:cubicBezTo>
                                      <a:cubicBezTo>
                                        <a:pt x="113" y="293"/>
                                        <a:pt x="114" y="293"/>
                                        <a:pt x="115" y="293"/>
                                      </a:cubicBezTo>
                                      <a:cubicBezTo>
                                        <a:pt x="115" y="293"/>
                                        <a:pt x="116" y="293"/>
                                        <a:pt x="116" y="293"/>
                                      </a:cubicBezTo>
                                      <a:cubicBezTo>
                                        <a:pt x="116" y="292"/>
                                        <a:pt x="118" y="292"/>
                                        <a:pt x="121" y="292"/>
                                      </a:cubicBezTo>
                                      <a:cubicBezTo>
                                        <a:pt x="121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2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6" y="292"/>
                                        <a:pt x="135" y="292"/>
                                        <a:pt x="141" y="293"/>
                                      </a:cubicBezTo>
                                      <a:cubicBezTo>
                                        <a:pt x="143" y="292"/>
                                        <a:pt x="147" y="292"/>
                                        <a:pt x="149" y="292"/>
                                      </a:cubicBezTo>
                                      <a:cubicBezTo>
                                        <a:pt x="149" y="293"/>
                                        <a:pt x="148" y="293"/>
                                        <a:pt x="147" y="293"/>
                                      </a:cubicBezTo>
                                      <a:cubicBezTo>
                                        <a:pt x="150" y="293"/>
                                        <a:pt x="150" y="293"/>
                                        <a:pt x="150" y="293"/>
                                      </a:cubicBezTo>
                                      <a:cubicBezTo>
                                        <a:pt x="151" y="293"/>
                                        <a:pt x="152" y="293"/>
                                        <a:pt x="154" y="293"/>
                                      </a:cubicBezTo>
                                      <a:cubicBezTo>
                                        <a:pt x="153" y="293"/>
                                        <a:pt x="153" y="293"/>
                                        <a:pt x="153" y="293"/>
                                      </a:cubicBezTo>
                                      <a:cubicBezTo>
                                        <a:pt x="156" y="293"/>
                                        <a:pt x="159" y="293"/>
                                        <a:pt x="163" y="293"/>
                                      </a:cubicBezTo>
                                      <a:cubicBezTo>
                                        <a:pt x="164" y="293"/>
                                        <a:pt x="165" y="293"/>
                                        <a:pt x="167" y="293"/>
                                      </a:cubicBezTo>
                                      <a:cubicBezTo>
                                        <a:pt x="167" y="293"/>
                                        <a:pt x="165" y="292"/>
                                        <a:pt x="165" y="292"/>
                                      </a:cubicBezTo>
                                      <a:cubicBezTo>
                                        <a:pt x="166" y="292"/>
                                        <a:pt x="167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7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9" y="292"/>
                                      </a:cubicBezTo>
                                      <a:cubicBezTo>
                                        <a:pt x="169" y="292"/>
                                        <a:pt x="170" y="292"/>
                                        <a:pt x="170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9" y="292"/>
                                        <a:pt x="169" y="292"/>
                                        <a:pt x="169" y="292"/>
                                      </a:cubicBezTo>
                                      <a:cubicBezTo>
                                        <a:pt x="170" y="292"/>
                                        <a:pt x="170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1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2" y="292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2" y="293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1" y="293"/>
                                        <a:pt x="171" y="293"/>
                                      </a:cubicBezTo>
                                      <a:cubicBezTo>
                                        <a:pt x="171" y="293"/>
                                        <a:pt x="170" y="293"/>
                                        <a:pt x="170" y="293"/>
                                      </a:cubicBezTo>
                                      <a:cubicBezTo>
                                        <a:pt x="170" y="293"/>
                                        <a:pt x="170" y="293"/>
                                        <a:pt x="169" y="293"/>
                                      </a:cubicBezTo>
                                      <a:cubicBezTo>
                                        <a:pt x="172" y="293"/>
                                        <a:pt x="174" y="293"/>
                                        <a:pt x="175" y="293"/>
                                      </a:cubicBezTo>
                                      <a:cubicBezTo>
                                        <a:pt x="175" y="293"/>
                                        <a:pt x="175" y="293"/>
                                        <a:pt x="177" y="293"/>
                                      </a:cubicBezTo>
                                      <a:cubicBezTo>
                                        <a:pt x="177" y="293"/>
                                        <a:pt x="177" y="293"/>
                                        <a:pt x="177" y="293"/>
                                      </a:cubicBezTo>
                                      <a:cubicBezTo>
                                        <a:pt x="181" y="293"/>
                                        <a:pt x="178" y="293"/>
                                        <a:pt x="181" y="293"/>
                                      </a:cubicBezTo>
                                      <a:cubicBezTo>
                                        <a:pt x="182" y="293"/>
                                        <a:pt x="184" y="293"/>
                                        <a:pt x="185" y="293"/>
                                      </a:cubicBezTo>
                                      <a:cubicBezTo>
                                        <a:pt x="186" y="293"/>
                                        <a:pt x="186" y="293"/>
                                        <a:pt x="187" y="293"/>
                                      </a:cubicBezTo>
                                      <a:cubicBezTo>
                                        <a:pt x="187" y="293"/>
                                        <a:pt x="187" y="293"/>
                                        <a:pt x="187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90" y="292"/>
                                        <a:pt x="193" y="292"/>
                                        <a:pt x="198" y="292"/>
                                      </a:cubicBezTo>
                                      <a:cubicBezTo>
                                        <a:pt x="201" y="292"/>
                                        <a:pt x="204" y="292"/>
                                        <a:pt x="207" y="292"/>
                                      </a:cubicBezTo>
                                      <a:cubicBezTo>
                                        <a:pt x="210" y="292"/>
                                        <a:pt x="213" y="292"/>
                                        <a:pt x="216" y="292"/>
                                      </a:cubicBezTo>
                                      <a:cubicBezTo>
                                        <a:pt x="218" y="292"/>
                                        <a:pt x="219" y="292"/>
                                        <a:pt x="220" y="292"/>
                                      </a:cubicBezTo>
                                      <a:cubicBezTo>
                                        <a:pt x="220" y="291"/>
                                        <a:pt x="220" y="292"/>
                                        <a:pt x="220" y="291"/>
                                      </a:cubicBezTo>
                                      <a:cubicBezTo>
                                        <a:pt x="221" y="291"/>
                                        <a:pt x="223" y="292"/>
                                        <a:pt x="224" y="292"/>
                                      </a:cubicBezTo>
                                      <a:cubicBezTo>
                                        <a:pt x="225" y="292"/>
                                        <a:pt x="227" y="291"/>
                                        <a:pt x="229" y="289"/>
                                      </a:cubicBezTo>
                                      <a:cubicBezTo>
                                        <a:pt x="227" y="288"/>
                                        <a:pt x="226" y="287"/>
                                        <a:pt x="225" y="286"/>
                                      </a:cubicBezTo>
                                      <a:cubicBezTo>
                                        <a:pt x="225" y="285"/>
                                        <a:pt x="225" y="285"/>
                                        <a:pt x="226" y="285"/>
                                      </a:cubicBezTo>
                                      <a:cubicBezTo>
                                        <a:pt x="227" y="285"/>
                                        <a:pt x="227" y="285"/>
                                        <a:pt x="228" y="285"/>
                                      </a:cubicBezTo>
                                      <a:cubicBezTo>
                                        <a:pt x="228" y="285"/>
                                        <a:pt x="229" y="285"/>
                                        <a:pt x="229" y="285"/>
                                      </a:cubicBezTo>
                                      <a:cubicBezTo>
                                        <a:pt x="229" y="285"/>
                                        <a:pt x="230" y="285"/>
                                        <a:pt x="230" y="285"/>
                                      </a:cubicBezTo>
                                      <a:cubicBezTo>
                                        <a:pt x="231" y="285"/>
                                        <a:pt x="231" y="285"/>
                                        <a:pt x="232" y="285"/>
                                      </a:cubicBezTo>
                                      <a:cubicBezTo>
                                        <a:pt x="236" y="286"/>
                                        <a:pt x="245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1"/>
                                        <a:pt x="246" y="290"/>
                                        <a:pt x="247" y="291"/>
                                      </a:cubicBezTo>
                                      <a:cubicBezTo>
                                        <a:pt x="248" y="292"/>
                                        <a:pt x="248" y="292"/>
                                        <a:pt x="249" y="292"/>
                                      </a:cubicBezTo>
                                      <a:cubicBezTo>
                                        <a:pt x="250" y="291"/>
                                        <a:pt x="250" y="291"/>
                                        <a:pt x="250" y="290"/>
                                      </a:cubicBezTo>
                                      <a:cubicBezTo>
                                        <a:pt x="249" y="290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49" y="289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51" y="289"/>
                                        <a:pt x="254" y="290"/>
                                        <a:pt x="254" y="290"/>
                                      </a:cubicBezTo>
                                      <a:cubicBezTo>
                                        <a:pt x="255" y="290"/>
                                        <a:pt x="255" y="289"/>
                                        <a:pt x="256" y="289"/>
                                      </a:cubicBezTo>
                                      <a:cubicBezTo>
                                        <a:pt x="256" y="290"/>
                                        <a:pt x="257" y="290"/>
                                        <a:pt x="259" y="291"/>
                                      </a:cubicBezTo>
                                      <a:cubicBezTo>
                                        <a:pt x="258" y="292"/>
                                        <a:pt x="258" y="292"/>
                                        <a:pt x="258" y="292"/>
                                      </a:cubicBezTo>
                                      <a:cubicBezTo>
                                        <a:pt x="259" y="293"/>
                                        <a:pt x="260" y="293"/>
                                        <a:pt x="261" y="293"/>
                                      </a:cubicBezTo>
                                      <a:cubicBezTo>
                                        <a:pt x="264" y="293"/>
                                        <a:pt x="267" y="293"/>
                                        <a:pt x="270" y="293"/>
                                      </a:cubicBezTo>
                                      <a:cubicBezTo>
                                        <a:pt x="274" y="292"/>
                                        <a:pt x="277" y="291"/>
                                        <a:pt x="277" y="289"/>
                                      </a:cubicBezTo>
                                      <a:cubicBezTo>
                                        <a:pt x="278" y="290"/>
                                        <a:pt x="278" y="290"/>
                                        <a:pt x="279" y="290"/>
                                      </a:cubicBezTo>
                                      <a:cubicBezTo>
                                        <a:pt x="282" y="286"/>
                                        <a:pt x="288" y="281"/>
                                        <a:pt x="293" y="277"/>
                                      </a:cubicBezTo>
                                      <a:cubicBezTo>
                                        <a:pt x="295" y="278"/>
                                        <a:pt x="296" y="277"/>
                                        <a:pt x="297" y="279"/>
                                      </a:cubicBezTo>
                                      <a:cubicBezTo>
                                        <a:pt x="297" y="279"/>
                                        <a:pt x="298" y="284"/>
                                        <a:pt x="298" y="288"/>
                                      </a:cubicBezTo>
                                      <a:cubicBezTo>
                                        <a:pt x="299" y="286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5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4"/>
                                        <a:pt x="299" y="283"/>
                                        <a:pt x="299" y="283"/>
                                      </a:cubicBezTo>
                                      <a:cubicBezTo>
                                        <a:pt x="299" y="283"/>
                                        <a:pt x="299" y="285"/>
                                        <a:pt x="299" y="286"/>
                                      </a:cubicBezTo>
                                      <a:cubicBezTo>
                                        <a:pt x="299" y="281"/>
                                        <a:pt x="299" y="278"/>
                                        <a:pt x="299" y="273"/>
                                      </a:cubicBezTo>
                                      <a:cubicBezTo>
                                        <a:pt x="299" y="273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74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66"/>
                                        <a:pt x="299" y="270"/>
                                        <a:pt x="299" y="265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1"/>
                                      </a:cubicBezTo>
                                      <a:cubicBezTo>
                                        <a:pt x="299" y="260"/>
                                        <a:pt x="299" y="259"/>
                                        <a:pt x="299" y="259"/>
                                      </a:cubicBezTo>
                                      <a:cubicBezTo>
                                        <a:pt x="299" y="259"/>
                                        <a:pt x="299" y="261"/>
                                        <a:pt x="299" y="261"/>
                                      </a:cubicBezTo>
                                      <a:cubicBezTo>
                                        <a:pt x="299" y="257"/>
                                        <a:pt x="300" y="252"/>
                                        <a:pt x="300" y="250"/>
                                      </a:cubicBezTo>
                                      <a:cubicBezTo>
                                        <a:pt x="300" y="252"/>
                                        <a:pt x="300" y="252"/>
                                        <a:pt x="300" y="252"/>
                                      </a:cubicBezTo>
                                      <a:cubicBezTo>
                                        <a:pt x="300" y="251"/>
                                        <a:pt x="300" y="250"/>
                                        <a:pt x="300" y="248"/>
                                      </a:cubicBezTo>
                                      <a:cubicBezTo>
                                        <a:pt x="300" y="250"/>
                                        <a:pt x="300" y="250"/>
                                        <a:pt x="300" y="250"/>
                                      </a:cubicBezTo>
                                      <a:cubicBezTo>
                                        <a:pt x="300" y="248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6"/>
                                        <a:pt x="299" y="245"/>
                                      </a:cubicBezTo>
                                      <a:cubicBezTo>
                                        <a:pt x="299" y="243"/>
                                        <a:pt x="299" y="239"/>
                                        <a:pt x="299" y="239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2"/>
                                      </a:cubicBezTo>
                                      <a:cubicBezTo>
                                        <a:pt x="300" y="241"/>
                                        <a:pt x="300" y="240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39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40"/>
                                        <a:pt x="300" y="240"/>
                                      </a:cubicBezTo>
                                      <a:cubicBezTo>
                                        <a:pt x="300" y="234"/>
                                        <a:pt x="299" y="237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1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0"/>
                                        <a:pt x="300" y="229"/>
                                      </a:cubicBezTo>
                                      <a:cubicBezTo>
                                        <a:pt x="300" y="230"/>
                                        <a:pt x="300" y="230"/>
                                        <a:pt x="300" y="230"/>
                                      </a:cubicBezTo>
                                      <a:cubicBezTo>
                                        <a:pt x="300" y="230"/>
                                        <a:pt x="300" y="229"/>
                                        <a:pt x="299" y="228"/>
                                      </a:cubicBezTo>
                                      <a:cubicBezTo>
                                        <a:pt x="300" y="224"/>
                                        <a:pt x="299" y="223"/>
                                        <a:pt x="299" y="221"/>
                                      </a:cubicBezTo>
                                      <a:cubicBezTo>
                                        <a:pt x="299" y="224"/>
                                        <a:pt x="299" y="224"/>
                                        <a:pt x="299" y="224"/>
                                      </a:cubicBezTo>
                                      <a:cubicBezTo>
                                        <a:pt x="299" y="223"/>
                                        <a:pt x="299" y="221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9"/>
                                      </a:cubicBezTo>
                                      <a:cubicBezTo>
                                        <a:pt x="299" y="216"/>
                                        <a:pt x="300" y="212"/>
                                        <a:pt x="299" y="209"/>
                                      </a:cubicBezTo>
                                      <a:cubicBezTo>
                                        <a:pt x="300" y="207"/>
                                        <a:pt x="300" y="208"/>
                                        <a:pt x="300" y="207"/>
                                      </a:cubicBezTo>
                                      <a:cubicBezTo>
                                        <a:pt x="300" y="202"/>
                                        <a:pt x="300" y="202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5"/>
                                      </a:cubicBezTo>
                                      <a:cubicBezTo>
                                        <a:pt x="300" y="203"/>
                                        <a:pt x="300" y="203"/>
                                        <a:pt x="300" y="203"/>
                                      </a:cubicBezTo>
                                      <a:cubicBezTo>
                                        <a:pt x="299" y="198"/>
                                        <a:pt x="299" y="198"/>
                                        <a:pt x="299" y="198"/>
                                      </a:cubicBezTo>
                                      <a:cubicBezTo>
                                        <a:pt x="299" y="200"/>
                                        <a:pt x="300" y="203"/>
                                        <a:pt x="299" y="204"/>
                                      </a:cubicBezTo>
                                      <a:cubicBezTo>
                                        <a:pt x="299" y="203"/>
                                        <a:pt x="299" y="202"/>
                                        <a:pt x="299" y="202"/>
                                      </a:cubicBezTo>
                                      <a:cubicBezTo>
                                        <a:pt x="299" y="202"/>
                                        <a:pt x="299" y="203"/>
                                        <a:pt x="299" y="203"/>
                                      </a:cubicBezTo>
                                      <a:cubicBezTo>
                                        <a:pt x="300" y="200"/>
                                        <a:pt x="299" y="197"/>
                                        <a:pt x="299" y="193"/>
                                      </a:cubicBezTo>
                                      <a:cubicBezTo>
                                        <a:pt x="300" y="193"/>
                                        <a:pt x="300" y="193"/>
                                        <a:pt x="300" y="193"/>
                                      </a:cubicBezTo>
                                      <a:cubicBezTo>
                                        <a:pt x="300" y="187"/>
                                        <a:pt x="300" y="182"/>
                                        <a:pt x="300" y="175"/>
                                      </a:cubicBezTo>
                                      <a:cubicBezTo>
                                        <a:pt x="300" y="177"/>
                                        <a:pt x="300" y="177"/>
                                        <a:pt x="300" y="177"/>
                                      </a:cubicBezTo>
                                      <a:cubicBezTo>
                                        <a:pt x="299" y="176"/>
                                        <a:pt x="300" y="172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70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69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8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2"/>
                                        <a:pt x="300" y="161"/>
                                      </a:cubicBezTo>
                                      <a:cubicBezTo>
                                        <a:pt x="300" y="158"/>
                                        <a:pt x="300" y="158"/>
                                        <a:pt x="300" y="158"/>
                                      </a:cubicBezTo>
                                      <a:cubicBezTo>
                                        <a:pt x="300" y="152"/>
                                        <a:pt x="299" y="151"/>
                                        <a:pt x="299" y="145"/>
                                      </a:cubicBezTo>
                                      <a:cubicBezTo>
                                        <a:pt x="299" y="145"/>
                                        <a:pt x="299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8"/>
                                      </a:cubicBezTo>
                                      <a:cubicBezTo>
                                        <a:pt x="300" y="146"/>
                                        <a:pt x="300" y="144"/>
                                        <a:pt x="300" y="144"/>
                                      </a:cubicBezTo>
                                      <a:cubicBezTo>
                                        <a:pt x="300" y="143"/>
                                        <a:pt x="299" y="139"/>
                                        <a:pt x="300" y="137"/>
                                      </a:cubicBezTo>
                                      <a:cubicBezTo>
                                        <a:pt x="300" y="136"/>
                                        <a:pt x="299" y="136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1"/>
                                        <a:pt x="299" y="131"/>
                                      </a:cubicBezTo>
                                      <a:cubicBezTo>
                                        <a:pt x="299" y="131"/>
                                        <a:pt x="299" y="131"/>
                                        <a:pt x="299" y="132"/>
                                      </a:cubicBezTo>
                                      <a:cubicBezTo>
                                        <a:pt x="300" y="126"/>
                                        <a:pt x="299" y="115"/>
                                        <a:pt x="300" y="110"/>
                                      </a:cubicBezTo>
                                      <a:cubicBezTo>
                                        <a:pt x="300" y="105"/>
                                        <a:pt x="299" y="100"/>
                                        <a:pt x="299" y="96"/>
                                      </a:cubicBezTo>
                                      <a:cubicBezTo>
                                        <a:pt x="299" y="96"/>
                                        <a:pt x="300" y="96"/>
                                        <a:pt x="299" y="97"/>
                                      </a:cubicBezTo>
                                      <a:cubicBezTo>
                                        <a:pt x="300" y="91"/>
                                        <a:pt x="299" y="93"/>
                                        <a:pt x="299" y="87"/>
                                      </a:cubicBezTo>
                                      <a:cubicBezTo>
                                        <a:pt x="299" y="87"/>
                                        <a:pt x="299" y="86"/>
                                        <a:pt x="299" y="86"/>
                                      </a:cubicBezTo>
                                      <a:cubicBezTo>
                                        <a:pt x="299" y="86"/>
                                        <a:pt x="299" y="87"/>
                                        <a:pt x="299" y="88"/>
                                      </a:cubicBezTo>
                                      <a:cubicBezTo>
                                        <a:pt x="299" y="88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299" y="89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300" y="88"/>
                                        <a:pt x="299" y="81"/>
                                        <a:pt x="300" y="77"/>
                                      </a:cubicBezTo>
                                      <a:cubicBezTo>
                                        <a:pt x="300" y="78"/>
                                        <a:pt x="300" y="78"/>
                                        <a:pt x="300" y="78"/>
                                      </a:cubicBezTo>
                                      <a:cubicBezTo>
                                        <a:pt x="300" y="75"/>
                                        <a:pt x="299" y="70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299" y="65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300" y="65"/>
                                        <a:pt x="300" y="65"/>
                                      </a:cubicBezTo>
                                      <a:cubicBezTo>
                                        <a:pt x="299" y="62"/>
                                        <a:pt x="299" y="55"/>
                                        <a:pt x="299" y="50"/>
                                      </a:cubicBezTo>
                                      <a:cubicBezTo>
                                        <a:pt x="299" y="51"/>
                                        <a:pt x="299" y="52"/>
                                        <a:pt x="299" y="52"/>
                                      </a:cubicBezTo>
                                      <a:cubicBezTo>
                                        <a:pt x="299" y="52"/>
                                        <a:pt x="299" y="52"/>
                                        <a:pt x="299" y="51"/>
                                      </a:cubicBezTo>
                                      <a:cubicBezTo>
                                        <a:pt x="299" y="49"/>
                                        <a:pt x="299" y="52"/>
                                        <a:pt x="299" y="47"/>
                                      </a:cubicBezTo>
                                      <a:cubicBezTo>
                                        <a:pt x="299" y="46"/>
                                        <a:pt x="299" y="43"/>
                                        <a:pt x="299" y="42"/>
                                      </a:cubicBezTo>
                                      <a:cubicBezTo>
                                        <a:pt x="299" y="47"/>
                                        <a:pt x="299" y="47"/>
                                        <a:pt x="299" y="47"/>
                                      </a:cubicBezTo>
                                      <a:cubicBezTo>
                                        <a:pt x="300" y="44"/>
                                        <a:pt x="299" y="41"/>
                                        <a:pt x="299" y="39"/>
                                      </a:cubicBezTo>
                                      <a:cubicBezTo>
                                        <a:pt x="299" y="39"/>
                                        <a:pt x="299" y="39"/>
                                        <a:pt x="299" y="39"/>
                                      </a:cubicBezTo>
                                      <a:cubicBezTo>
                                        <a:pt x="299" y="33"/>
                                        <a:pt x="299" y="33"/>
                                        <a:pt x="299" y="26"/>
                                      </a:cubicBezTo>
                                      <a:cubicBezTo>
                                        <a:pt x="299" y="26"/>
                                        <a:pt x="299" y="26"/>
                                        <a:pt x="299" y="26"/>
                                      </a:cubicBezTo>
                                      <a:cubicBezTo>
                                        <a:pt x="298" y="23"/>
                                        <a:pt x="299" y="23"/>
                                        <a:pt x="299" y="19"/>
                                      </a:cubicBezTo>
                                      <a:cubicBezTo>
                                        <a:pt x="299" y="18"/>
                                        <a:pt x="299" y="18"/>
                                        <a:pt x="299" y="18"/>
                                      </a:cubicBezTo>
                                      <a:cubicBezTo>
                                        <a:pt x="299" y="17"/>
                                        <a:pt x="299" y="14"/>
                                        <a:pt x="299" y="10"/>
                                      </a:cubicBezTo>
                                      <a:cubicBezTo>
                                        <a:pt x="298" y="11"/>
                                        <a:pt x="298" y="11"/>
                                        <a:pt x="298" y="11"/>
                                      </a:cubicBezTo>
                                      <a:cubicBezTo>
                                        <a:pt x="298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7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6" y="10"/>
                                        <a:pt x="295" y="9"/>
                                        <a:pt x="293" y="7"/>
                                      </a:cubicBezTo>
                                      <a:cubicBezTo>
                                        <a:pt x="295" y="7"/>
                                        <a:pt x="294" y="6"/>
                                        <a:pt x="295" y="6"/>
                                      </a:cubicBezTo>
                                      <a:cubicBezTo>
                                        <a:pt x="295" y="6"/>
                                        <a:pt x="295" y="6"/>
                                        <a:pt x="296" y="7"/>
                                      </a:cubicBezTo>
                                      <a:cubicBezTo>
                                        <a:pt x="297" y="7"/>
                                        <a:pt x="297" y="7"/>
                                        <a:pt x="297" y="7"/>
                                      </a:cubicBezTo>
                                      <a:cubicBezTo>
                                        <a:pt x="297" y="6"/>
                                        <a:pt x="297" y="6"/>
                                        <a:pt x="297" y="6"/>
                                      </a:cubicBezTo>
                                      <a:cubicBezTo>
                                        <a:pt x="297" y="6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8" y="6"/>
                                        <a:pt x="298" y="5"/>
                                        <a:pt x="298" y="5"/>
                                      </a:cubicBezTo>
                                      <a:cubicBezTo>
                                        <a:pt x="298" y="5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9" y="6"/>
                                        <a:pt x="299" y="6"/>
                                        <a:pt x="299" y="6"/>
                                      </a:cubicBezTo>
                                      <a:cubicBezTo>
                                        <a:pt x="299" y="6"/>
                                        <a:pt x="298" y="5"/>
                                        <a:pt x="298" y="4"/>
                                      </a:cubicBezTo>
                                      <a:cubicBezTo>
                                        <a:pt x="299" y="3"/>
                                        <a:pt x="297" y="1"/>
                                        <a:pt x="296" y="0"/>
                                      </a:cubicBezTo>
                                      <a:cubicBezTo>
                                        <a:pt x="295" y="0"/>
                                        <a:pt x="294" y="0"/>
                                        <a:pt x="293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" name="Picture 1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778" y="903288"/>
                                  <a:ext cx="3042168" cy="2066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02DCC74" id="Note Backing" o:spid="_x0000_s1026" alt="Note Backing Graphic" style="position:absolute;margin-left:28.1pt;margin-top:18pt;width:223.2pt;height:214.55pt;z-index:-251658241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" o:allowincell="f">
                      <v:shape id="Free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        <o:lock v:ext="edit" verticies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">
                        <v:imagedata r:id="rId8" o:title="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411" w:type="dxa"/>
          </w:tcPr>
          <w:p w:rsidR="007F1D77" w:rsidRDefault="00F72FE7">
            <w:pPr>
              <w:pStyle w:val="NoteHeading"/>
            </w:pPr>
            <w:r>
              <w:t>Notes:</w:t>
            </w:r>
          </w:p>
          <w:sdt>
            <w:sdtPr>
              <w:id w:val="625590177"/>
              <w:placeholder>
                <w:docPart w:val="04CB5B3DEE7D492687C6B79C6100B0AD"/>
              </w:placeholder>
              <w:temporary/>
              <w:showingPlcHdr/>
              <w:text/>
            </w:sdtPr>
            <w:sdtEndPr/>
            <w:sdtContent>
              <w:p w:rsidR="007F1D77" w:rsidRDefault="00F72FE7">
                <w:pPr>
                  <w:pStyle w:val="Notes"/>
                </w:pPr>
                <w:r>
                  <w:t>Click here to add notes.</w:t>
                </w:r>
              </w:p>
            </w:sdtContent>
          </w:sdt>
        </w:tc>
      </w:tr>
    </w:tbl>
    <w:p w:rsidR="007F1D77" w:rsidRDefault="007F1D77">
      <w:pPr>
        <w:pStyle w:val="NoSpacing"/>
      </w:pPr>
    </w:p>
    <w:sectPr w:rsidR="007F1D7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9/30/2016"/>
    <w:docVar w:name="MonthEndA" w:val="10/31/2016"/>
    <w:docVar w:name="MonthEndB" w:val="8/31/2016"/>
    <w:docVar w:name="MonthStart" w:val="9/1/2016"/>
    <w:docVar w:name="MonthStartA" w:val="10/1/2016"/>
    <w:docVar w:name="MonthStartB" w:val="8/1/2016"/>
  </w:docVars>
  <w:rsids>
    <w:rsidRoot w:val="00AE110F"/>
    <w:rsid w:val="00626E90"/>
    <w:rsid w:val="00746B6B"/>
    <w:rsid w:val="007F1D77"/>
    <w:rsid w:val="009C795F"/>
    <w:rsid w:val="00AE110F"/>
    <w:rsid w:val="00F7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table" w:customStyle="1" w:styleId="CalendarTable">
    <w:name w:val="Calendar Table"/>
    <w:basedOn w:val="TableNormal"/>
    <w:uiPriority w:val="99"/>
    <w:pPr>
      <w:spacing w:after="0"/>
    </w:pPr>
    <w:tblPr>
      <w:tblCellMar>
        <w:left w:w="0" w:type="dxa"/>
        <w:right w:w="0" w:type="dxa"/>
      </w:tblCellMar>
    </w:tblPr>
  </w:style>
  <w:style w:type="paragraph" w:customStyle="1" w:styleId="Dates">
    <w:name w:val="Dates"/>
    <w:basedOn w:val="Normal"/>
    <w:uiPriority w:val="1"/>
    <w:qFormat/>
    <w:pPr>
      <w:ind w:right="115"/>
      <w:jc w:val="right"/>
    </w:pPr>
    <w:rPr>
      <w:b/>
      <w:color w:val="55C2E7" w:themeColor="accent1" w:themeTint="99"/>
    </w:rPr>
  </w:style>
  <w:style w:type="paragraph" w:styleId="NoteHeading">
    <w:name w:val="Note Heading"/>
    <w:basedOn w:val="Normal"/>
    <w:next w:val="Normal"/>
    <w:link w:val="NoteHeadingChar"/>
    <w:uiPriority w:val="1"/>
    <w:unhideWhenUsed/>
    <w:pPr>
      <w:spacing w:before="440" w:after="320"/>
      <w:ind w:left="72" w:right="72"/>
    </w:pPr>
    <w:rPr>
      <w:b/>
      <w:caps/>
      <w:color w:val="1782A6" w:themeColor="accent1"/>
      <w:sz w:val="36"/>
    </w:rPr>
  </w:style>
  <w:style w:type="character" w:customStyle="1" w:styleId="NoteHeadingChar">
    <w:name w:val="Note Heading Char"/>
    <w:basedOn w:val="DefaultParagraphFont"/>
    <w:link w:val="NoteHeading"/>
    <w:uiPriority w:val="1"/>
    <w:rPr>
      <w:b/>
      <w:caps/>
      <w:color w:val="1782A6" w:themeColor="accent1"/>
      <w:sz w:val="36"/>
    </w:rPr>
  </w:style>
  <w:style w:type="paragraph" w:customStyle="1" w:styleId="Notes">
    <w:name w:val="Notes"/>
    <w:basedOn w:val="Normal"/>
    <w:qFormat/>
    <w:pPr>
      <w:spacing w:line="516" w:lineRule="auto"/>
      <w:ind w:left="72" w:right="72"/>
    </w:pPr>
    <w:rPr>
      <w:noProof/>
      <w:color w:val="1782A6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Year">
    <w:name w:val="Year"/>
    <w:basedOn w:val="Normal"/>
    <w:uiPriority w:val="1"/>
    <w:qFormat/>
    <w:pPr>
      <w:spacing w:before="120"/>
      <w:jc w:val="center"/>
    </w:pPr>
    <w:rPr>
      <w:rFonts w:asciiTheme="majorHAnsi" w:hAnsiTheme="majorHAnsi"/>
      <w:b/>
      <w:caps/>
      <w:color w:val="1782A6" w:themeColor="accent1"/>
      <w:spacing w:val="-10"/>
      <w:sz w:val="80"/>
      <w:szCs w:val="80"/>
    </w:rPr>
  </w:style>
  <w:style w:type="paragraph" w:customStyle="1" w:styleId="Month">
    <w:name w:val="Month"/>
    <w:basedOn w:val="Normal"/>
    <w:uiPriority w:val="1"/>
    <w:qFormat/>
    <w:pPr>
      <w:spacing w:after="480"/>
      <w:ind w:right="605"/>
      <w:jc w:val="right"/>
    </w:pPr>
    <w:rPr>
      <w:rFonts w:asciiTheme="majorHAnsi" w:hAnsiTheme="majorHAnsi"/>
      <w:b/>
      <w:color w:val="FFFFFF" w:themeColor="background1"/>
      <w:sz w:val="48"/>
      <w:szCs w:val="52"/>
    </w:rPr>
  </w:style>
  <w:style w:type="paragraph" w:customStyle="1" w:styleId="Off-MonthDates">
    <w:name w:val="Off-Month Dates"/>
    <w:basedOn w:val="Normal"/>
    <w:uiPriority w:val="1"/>
    <w:qFormat/>
    <w:pPr>
      <w:ind w:left="29" w:right="29"/>
      <w:jc w:val="center"/>
    </w:pPr>
    <w:rPr>
      <w:b/>
      <w:color w:val="8ED6EF" w:themeColor="accent1" w:themeTint="66"/>
      <w:sz w:val="26"/>
      <w:szCs w:val="26"/>
    </w:rPr>
  </w:style>
  <w:style w:type="paragraph" w:customStyle="1" w:styleId="Off-Months">
    <w:name w:val="Off-Months"/>
    <w:basedOn w:val="Normal"/>
    <w:uiPriority w:val="1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1"/>
    <w:qFormat/>
    <w:pPr>
      <w:spacing w:after="0" w:line="220" w:lineRule="exact"/>
      <w:jc w:val="center"/>
    </w:pPr>
    <w:rPr>
      <w:b/>
      <w:color w:val="FFFFFF" w:themeColor="background1"/>
      <w:sz w:val="24"/>
      <w:szCs w:val="24"/>
    </w:rPr>
  </w:style>
  <w:style w:type="paragraph" w:customStyle="1" w:styleId="TableText">
    <w:name w:val="Table Text"/>
    <w:basedOn w:val="Normal"/>
    <w:qFormat/>
    <w:pPr>
      <w:spacing w:after="60"/>
      <w:ind w:left="72" w:right="72"/>
    </w:pPr>
    <w:rPr>
      <w:color w:val="1782A6" w:themeColor="accent1"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table" w:customStyle="1" w:styleId="CalendarTable">
    <w:name w:val="Calendar Table"/>
    <w:basedOn w:val="TableNormal"/>
    <w:uiPriority w:val="99"/>
    <w:pPr>
      <w:spacing w:after="0"/>
    </w:pPr>
    <w:tblPr>
      <w:tblCellMar>
        <w:left w:w="0" w:type="dxa"/>
        <w:right w:w="0" w:type="dxa"/>
      </w:tblCellMar>
    </w:tblPr>
  </w:style>
  <w:style w:type="paragraph" w:customStyle="1" w:styleId="Dates">
    <w:name w:val="Dates"/>
    <w:basedOn w:val="Normal"/>
    <w:uiPriority w:val="1"/>
    <w:qFormat/>
    <w:pPr>
      <w:ind w:right="115"/>
      <w:jc w:val="right"/>
    </w:pPr>
    <w:rPr>
      <w:b/>
      <w:color w:val="55C2E7" w:themeColor="accent1" w:themeTint="99"/>
    </w:rPr>
  </w:style>
  <w:style w:type="paragraph" w:styleId="NoteHeading">
    <w:name w:val="Note Heading"/>
    <w:basedOn w:val="Normal"/>
    <w:next w:val="Normal"/>
    <w:link w:val="NoteHeadingChar"/>
    <w:uiPriority w:val="1"/>
    <w:unhideWhenUsed/>
    <w:pPr>
      <w:spacing w:before="440" w:after="320"/>
      <w:ind w:left="72" w:right="72"/>
    </w:pPr>
    <w:rPr>
      <w:b/>
      <w:caps/>
      <w:color w:val="1782A6" w:themeColor="accent1"/>
      <w:sz w:val="36"/>
    </w:rPr>
  </w:style>
  <w:style w:type="character" w:customStyle="1" w:styleId="NoteHeadingChar">
    <w:name w:val="Note Heading Char"/>
    <w:basedOn w:val="DefaultParagraphFont"/>
    <w:link w:val="NoteHeading"/>
    <w:uiPriority w:val="1"/>
    <w:rPr>
      <w:b/>
      <w:caps/>
      <w:color w:val="1782A6" w:themeColor="accent1"/>
      <w:sz w:val="36"/>
    </w:rPr>
  </w:style>
  <w:style w:type="paragraph" w:customStyle="1" w:styleId="Notes">
    <w:name w:val="Notes"/>
    <w:basedOn w:val="Normal"/>
    <w:qFormat/>
    <w:pPr>
      <w:spacing w:line="516" w:lineRule="auto"/>
      <w:ind w:left="72" w:right="72"/>
    </w:pPr>
    <w:rPr>
      <w:noProof/>
      <w:color w:val="1782A6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Year">
    <w:name w:val="Year"/>
    <w:basedOn w:val="Normal"/>
    <w:uiPriority w:val="1"/>
    <w:qFormat/>
    <w:pPr>
      <w:spacing w:before="120"/>
      <w:jc w:val="center"/>
    </w:pPr>
    <w:rPr>
      <w:rFonts w:asciiTheme="majorHAnsi" w:hAnsiTheme="majorHAnsi"/>
      <w:b/>
      <w:caps/>
      <w:color w:val="1782A6" w:themeColor="accent1"/>
      <w:spacing w:val="-10"/>
      <w:sz w:val="80"/>
      <w:szCs w:val="80"/>
    </w:rPr>
  </w:style>
  <w:style w:type="paragraph" w:customStyle="1" w:styleId="Month">
    <w:name w:val="Month"/>
    <w:basedOn w:val="Normal"/>
    <w:uiPriority w:val="1"/>
    <w:qFormat/>
    <w:pPr>
      <w:spacing w:after="480"/>
      <w:ind w:right="605"/>
      <w:jc w:val="right"/>
    </w:pPr>
    <w:rPr>
      <w:rFonts w:asciiTheme="majorHAnsi" w:hAnsiTheme="majorHAnsi"/>
      <w:b/>
      <w:color w:val="FFFFFF" w:themeColor="background1"/>
      <w:sz w:val="48"/>
      <w:szCs w:val="52"/>
    </w:rPr>
  </w:style>
  <w:style w:type="paragraph" w:customStyle="1" w:styleId="Off-MonthDates">
    <w:name w:val="Off-Month Dates"/>
    <w:basedOn w:val="Normal"/>
    <w:uiPriority w:val="1"/>
    <w:qFormat/>
    <w:pPr>
      <w:ind w:left="29" w:right="29"/>
      <w:jc w:val="center"/>
    </w:pPr>
    <w:rPr>
      <w:b/>
      <w:color w:val="8ED6EF" w:themeColor="accent1" w:themeTint="66"/>
      <w:sz w:val="26"/>
      <w:szCs w:val="26"/>
    </w:rPr>
  </w:style>
  <w:style w:type="paragraph" w:customStyle="1" w:styleId="Off-Months">
    <w:name w:val="Off-Months"/>
    <w:basedOn w:val="Normal"/>
    <w:uiPriority w:val="1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1"/>
    <w:qFormat/>
    <w:pPr>
      <w:spacing w:after="0" w:line="220" w:lineRule="exact"/>
      <w:jc w:val="center"/>
    </w:pPr>
    <w:rPr>
      <w:b/>
      <w:color w:val="FFFFFF" w:themeColor="background1"/>
      <w:sz w:val="24"/>
      <w:szCs w:val="24"/>
    </w:rPr>
  </w:style>
  <w:style w:type="paragraph" w:customStyle="1" w:styleId="TableText">
    <w:name w:val="Table Text"/>
    <w:basedOn w:val="Normal"/>
    <w:qFormat/>
    <w:pPr>
      <w:spacing w:after="60"/>
      <w:ind w:left="72" w:right="72"/>
    </w:pPr>
    <w:rPr>
      <w:color w:val="1782A6" w:themeColor="accent1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's\AppData\Roaming\Microsoft\Templates\Academic%20calendar%20(one%20month,%20any%20year,%20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4CB5B3DEE7D492687C6B79C6100B0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BA94D-E8B8-4768-A28D-0B0A39872FF8}"/>
      </w:docPartPr>
      <w:docPartBody>
        <w:p w:rsidR="00C465AA" w:rsidRDefault="004C1FB6">
          <w:pPr>
            <w:pStyle w:val="04CB5B3DEE7D492687C6B79C6100B0AD"/>
          </w:pPr>
          <w:r>
            <w:t>Click here to add notes.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FB6"/>
    <w:rsid w:val="0026397D"/>
    <w:rsid w:val="004224D2"/>
    <w:rsid w:val="004C1FB6"/>
    <w:rsid w:val="00C4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A8D0739E93449B89289D970A0E1533B">
    <w:name w:val="5A8D0739E93449B89289D970A0E1533B"/>
  </w:style>
  <w:style w:type="paragraph" w:customStyle="1" w:styleId="04CB5B3DEE7D492687C6B79C6100B0AD">
    <w:name w:val="04CB5B3DEE7D492687C6B79C6100B0A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A8D0739E93449B89289D970A0E1533B">
    <w:name w:val="5A8D0739E93449B89289D970A0E1533B"/>
  </w:style>
  <w:style w:type="paragraph" w:customStyle="1" w:styleId="04CB5B3DEE7D492687C6B79C6100B0AD">
    <w:name w:val="04CB5B3DEE7D492687C6B79C6100B0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831F0F2-46CD-4022-884C-5E902CC43F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start).dotm</Template>
  <TotalTime>0</TotalTime>
  <Pages>1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Kate's</dc:creator>
  <cp:lastModifiedBy>Donald Kearns</cp:lastModifiedBy>
  <cp:revision>2</cp:revision>
  <cp:lastPrinted>2016-09-06T15:17:00Z</cp:lastPrinted>
  <dcterms:created xsi:type="dcterms:W3CDTF">2016-09-06T15:17:00Z</dcterms:created>
  <dcterms:modified xsi:type="dcterms:W3CDTF">2016-09-06T15:17:00Z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TC028051379991</vt:lpwstr>
  </property>
</Properties>
</file>