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D42A80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D42A80" w:rsidRDefault="001F2FBB">
            <w:pPr>
              <w:pStyle w:val="Days"/>
            </w:pPr>
            <w:bookmarkStart w:id="0" w:name="_GoBack"/>
            <w:bookmarkEnd w:id="0"/>
            <w:r>
              <w:t>Sunday</w:t>
            </w:r>
          </w:p>
        </w:tc>
        <w:tc>
          <w:tcPr>
            <w:tcW w:w="1539" w:type="dxa"/>
            <w:vAlign w:val="center"/>
          </w:tcPr>
          <w:p w:rsidR="00D42A80" w:rsidRDefault="001F2FBB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D42A80" w:rsidRDefault="001F2FBB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D42A80" w:rsidRDefault="001F2FBB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D42A80" w:rsidRDefault="001F2FBB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D42A80" w:rsidRDefault="001F2FBB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D42A80" w:rsidRDefault="001F2FBB">
            <w:pPr>
              <w:pStyle w:val="Days"/>
            </w:pPr>
            <w:r>
              <w:t>Saturday</w:t>
            </w:r>
          </w:p>
        </w:tc>
      </w:tr>
    </w:tbl>
    <w:p w:rsidR="00D42A80" w:rsidRDefault="00D42A80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D42A8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1F2FBB">
            <w:pPr>
              <w:pStyle w:val="TableText"/>
            </w:pPr>
            <w:r>
              <w:t>Steve</w:t>
            </w:r>
          </w:p>
        </w:tc>
        <w:tc>
          <w:tcPr>
            <w:tcW w:w="33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D42A8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42A80" w:rsidRDefault="001F2FBB" w:rsidP="001F2FBB">
            <w:pPr>
              <w:pStyle w:val="TableText"/>
            </w:pPr>
            <w:r>
              <w:t>Margie</w:t>
            </w:r>
          </w:p>
        </w:tc>
        <w:tc>
          <w:tcPr>
            <w:tcW w:w="34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1F2FBB">
            <w:pPr>
              <w:pStyle w:val="TableText"/>
            </w:pPr>
            <w:r>
              <w:t>Kay</w:t>
            </w:r>
          </w:p>
        </w:tc>
        <w:tc>
          <w:tcPr>
            <w:tcW w:w="33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D42A8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42A80" w:rsidRDefault="001F2FBB">
            <w:pPr>
              <w:pStyle w:val="TableText"/>
            </w:pPr>
            <w:proofErr w:type="spellStart"/>
            <w:r>
              <w:t>Johnathen</w:t>
            </w:r>
            <w:proofErr w:type="spellEnd"/>
          </w:p>
        </w:tc>
        <w:tc>
          <w:tcPr>
            <w:tcW w:w="34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1F2FBB">
            <w:pPr>
              <w:pStyle w:val="TableText"/>
            </w:pPr>
            <w:r>
              <w:t>Kate</w:t>
            </w:r>
          </w:p>
        </w:tc>
        <w:tc>
          <w:tcPr>
            <w:tcW w:w="33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D42A8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42A80" w:rsidRDefault="00A1545F" w:rsidP="00A1545F">
            <w:pPr>
              <w:pStyle w:val="TableText"/>
            </w:pPr>
            <w:r>
              <w:t>Michael</w:t>
            </w:r>
          </w:p>
        </w:tc>
        <w:tc>
          <w:tcPr>
            <w:tcW w:w="34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1F2FBB">
            <w:pPr>
              <w:pStyle w:val="TableText"/>
            </w:pPr>
            <w:r>
              <w:t>Steve</w:t>
            </w:r>
          </w:p>
        </w:tc>
        <w:tc>
          <w:tcPr>
            <w:tcW w:w="33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D42A8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42A80" w:rsidRDefault="00A1545F" w:rsidP="00A1545F">
            <w:pPr>
              <w:pStyle w:val="TableText"/>
            </w:pPr>
            <w:r>
              <w:t>Lucy</w:t>
            </w:r>
          </w:p>
        </w:tc>
        <w:tc>
          <w:tcPr>
            <w:tcW w:w="34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1F2FBB">
            <w:pPr>
              <w:pStyle w:val="TableText"/>
            </w:pPr>
            <w:r>
              <w:t>Kay</w:t>
            </w:r>
          </w:p>
        </w:tc>
        <w:tc>
          <w:tcPr>
            <w:tcW w:w="33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D42A8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42A80" w:rsidRDefault="001F2FBB">
            <w:pPr>
              <w:pStyle w:val="TableText"/>
            </w:pPr>
            <w:r>
              <w:t>Clara</w:t>
            </w:r>
          </w:p>
        </w:tc>
        <w:tc>
          <w:tcPr>
            <w:tcW w:w="345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1F2FB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D42A8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D42A8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D42A8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42A80" w:rsidRDefault="00D42A8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D42A80" w:rsidRDefault="00D42A80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D42A80" w:rsidRDefault="00D42A80">
            <w:pPr>
              <w:pStyle w:val="Dates"/>
            </w:pPr>
          </w:p>
        </w:tc>
      </w:tr>
    </w:tbl>
    <w:p w:rsidR="00D42A80" w:rsidRDefault="001F2FBB"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60305" cy="9070848"/>
            <wp:effectExtent l="0" t="0" r="0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E191F77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7/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" o:allowincell="f">
                <o:lock v:ext="edit" aspectratio="t"/>
                <v:group id="Group 2" o:spid="_x0000_s1027" style="position:absolute;top:3095;width:68453;height:56563" coordorigin=",3095" coordsize="68453,5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1" o:spid="_x0000_s1028" style="position:absolute;left:68310;top:12763;width:0;height:48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114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D42A80">
        <w:trPr>
          <w:trHeight w:hRule="exact" w:val="4464"/>
          <w:jc w:val="center"/>
        </w:trPr>
        <w:tc>
          <w:tcPr>
            <w:tcW w:w="5760" w:type="dxa"/>
          </w:tcPr>
          <w:p w:rsidR="00D42A80" w:rsidRDefault="001F2FBB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July</w:t>
            </w:r>
            <w:r>
              <w:fldChar w:fldCharType="end"/>
            </w:r>
          </w:p>
          <w:p w:rsidR="00D42A80" w:rsidRDefault="001F2FBB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97EB478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S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" o:allowincell="f">
                      <v:shape id="Freeform 191" o:spid="_x0000_s1027" style="position:absolute;left:27400;width:9906;height:5175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<v:rect id="Rectangle 193" o:spid="_x0000_s1029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D42A80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</w:tr>
                </w:tbl>
                <w:p w:rsidR="00D42A80" w:rsidRDefault="00D42A80"/>
              </w:tc>
              <w:tc>
                <w:tcPr>
                  <w:tcW w:w="482" w:type="dxa"/>
                </w:tcPr>
                <w:p w:rsidR="00D42A80" w:rsidRDefault="00D42A80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D42A80"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1F2FB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42A80" w:rsidRDefault="00D42A80">
                        <w:pPr>
                          <w:pStyle w:val="Off-MonthDates"/>
                        </w:pPr>
                      </w:p>
                    </w:tc>
                  </w:tr>
                </w:tbl>
                <w:p w:rsidR="00D42A80" w:rsidRDefault="00D42A80"/>
              </w:tc>
            </w:tr>
          </w:tbl>
          <w:p w:rsidR="00D42A80" w:rsidRDefault="00D42A80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D42A80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D42A80" w:rsidRDefault="001F2FBB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June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D42A80" w:rsidRDefault="001F2FBB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D42A80" w:rsidRDefault="00D42A8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D42A80" w:rsidRDefault="001F2FBB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D42A80" w:rsidRDefault="001F2FBB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2016</w:t>
                  </w:r>
                  <w:r>
                    <w:fldChar w:fldCharType="end"/>
                  </w:r>
                </w:p>
              </w:tc>
            </w:tr>
          </w:tbl>
          <w:p w:rsidR="00D42A80" w:rsidRDefault="00D42A80"/>
        </w:tc>
        <w:tc>
          <w:tcPr>
            <w:tcW w:w="629" w:type="dxa"/>
          </w:tcPr>
          <w:p w:rsidR="00D42A80" w:rsidRDefault="001F2FB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E47D13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R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" o:allowincell="f">
        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        <v:imagedata r:id="rId8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D42A80" w:rsidRDefault="001F2FBB">
            <w:pPr>
              <w:pStyle w:val="NoteHeading"/>
            </w:pPr>
            <w:r>
              <w:t>Notes:</w:t>
            </w:r>
          </w:p>
          <w:sdt>
            <w:sdtPr>
              <w:id w:val="625590177"/>
              <w:placeholder>
                <w:docPart w:val="51B01351E4E948C7AB5D3BD9052F405D"/>
              </w:placeholder>
              <w:temporary/>
              <w:showingPlcHdr/>
              <w:text/>
            </w:sdtPr>
            <w:sdtEndPr/>
            <w:sdtContent>
              <w:p w:rsidR="00D42A80" w:rsidRDefault="001F2FBB">
                <w:pPr>
                  <w:pStyle w:val="Notes"/>
                </w:pPr>
                <w:r>
                  <w:t>Click here to add notes.</w:t>
                </w:r>
              </w:p>
            </w:sdtContent>
          </w:sdt>
        </w:tc>
      </w:tr>
    </w:tbl>
    <w:p w:rsidR="00D42A80" w:rsidRDefault="00D42A80">
      <w:pPr>
        <w:pStyle w:val="NoSpacing"/>
      </w:pPr>
    </w:p>
    <w:sectPr w:rsidR="00D42A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7/31/2016"/>
    <w:docVar w:name="MonthEndA" w:val="8/31/2016"/>
    <w:docVar w:name="MonthEndB" w:val="6/30/2016"/>
    <w:docVar w:name="MonthStart" w:val="7/1/2016"/>
    <w:docVar w:name="MonthStartA" w:val="8/1/2016"/>
    <w:docVar w:name="MonthStartB" w:val="6/1/2016"/>
  </w:docVars>
  <w:rsids>
    <w:rsidRoot w:val="001F2FBB"/>
    <w:rsid w:val="001F2FBB"/>
    <w:rsid w:val="00A1545F"/>
    <w:rsid w:val="00D42A80"/>
    <w:rsid w:val="00D9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's\AppData\Roaming\Microsoft\Templates\Academic%20calendar%20(one%20month,%20any%20year,%20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B01351E4E948C7AB5D3BD9052F4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DE4E7-2224-4E24-AAD9-94357D7F4EDB}"/>
      </w:docPartPr>
      <w:docPartBody>
        <w:p w:rsidR="00451BC2" w:rsidRDefault="00C7195B">
          <w:pPr>
            <w:pStyle w:val="51B01351E4E948C7AB5D3BD9052F405D"/>
          </w:pPr>
          <w:r>
            <w:t>Click here to add notes.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95B"/>
    <w:rsid w:val="00451BC2"/>
    <w:rsid w:val="006E0906"/>
    <w:rsid w:val="00852CDD"/>
    <w:rsid w:val="00C7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D5DD043D2A46E08FAEC28369E98E18">
    <w:name w:val="EBD5DD043D2A46E08FAEC28369E98E18"/>
  </w:style>
  <w:style w:type="paragraph" w:customStyle="1" w:styleId="51B01351E4E948C7AB5D3BD9052F405D">
    <w:name w:val="51B01351E4E948C7AB5D3BD9052F405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D5DD043D2A46E08FAEC28369E98E18">
    <w:name w:val="EBD5DD043D2A46E08FAEC28369E98E18"/>
  </w:style>
  <w:style w:type="paragraph" w:customStyle="1" w:styleId="51B01351E4E948C7AB5D3BD9052F405D">
    <w:name w:val="51B01351E4E948C7AB5D3BD9052F40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start).dotm</Template>
  <TotalTime>0</TotalTime>
  <Pages>1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Kate's</dc:creator>
  <cp:lastModifiedBy>Donald Kearns</cp:lastModifiedBy>
  <cp:revision>2</cp:revision>
  <cp:lastPrinted>2016-07-04T16:25:00Z</cp:lastPrinted>
  <dcterms:created xsi:type="dcterms:W3CDTF">2016-07-04T16:25:00Z</dcterms:created>
  <dcterms:modified xsi:type="dcterms:W3CDTF">2016-07-04T16:25:00Z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